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2" w:beforeLines="100" w:after="312" w:afterLines="100"/>
        <w:rPr>
          <w:lang w:eastAsia="zh-CN"/>
        </w:rPr>
      </w:pPr>
      <w:bookmarkStart w:id="1" w:name="_GoBack"/>
      <w:bookmarkEnd w:id="1"/>
      <w:r>
        <w:rPr>
          <w:rFonts w:hint="eastAsia"/>
          <w:lang w:eastAsia="zh-CN"/>
        </w:rPr>
        <w:t>【田字格公益】全职公益人员申请表</w:t>
      </w:r>
    </w:p>
    <w:p>
      <w:pPr>
        <w:pStyle w:val="3"/>
        <w:ind w:left="-1" w:leftChars="-337" w:hanging="707" w:hangingChars="320"/>
        <w:jc w:val="left"/>
        <w:rPr>
          <w:rFonts w:hint="eastAsia" w:ascii="Calibri" w:hAnsi="Calibri" w:cs="Times New Roman"/>
          <w:bCs w:val="0"/>
          <w:i w:val="0"/>
          <w:iCs w:val="0"/>
          <w:kern w:val="2"/>
          <w:szCs w:val="22"/>
          <w:lang w:eastAsia="zh-CN"/>
        </w:rPr>
      </w:pPr>
      <w:r>
        <w:rPr>
          <w:rFonts w:hint="eastAsia" w:ascii="Calibri" w:hAnsi="Calibri" w:cs="Times New Roman"/>
          <w:bCs w:val="0"/>
          <w:i w:val="0"/>
          <w:iCs w:val="0"/>
          <w:kern w:val="2"/>
          <w:szCs w:val="22"/>
          <w:lang w:eastAsia="zh-CN"/>
        </w:rPr>
        <w:t>您好，感谢您申请全职公益人员。为进一步了解您的情况，请您认真填写以下内容：</w:t>
      </w:r>
    </w:p>
    <w:p>
      <w:pPr>
        <w:pStyle w:val="3"/>
        <w:jc w:val="left"/>
        <w:rPr>
          <w:rFonts w:ascii="Calibri" w:hAnsi="Calibri" w:cs="Times New Roman"/>
          <w:bCs w:val="0"/>
          <w:i w:val="0"/>
          <w:iCs w:val="0"/>
          <w:kern w:val="2"/>
          <w:szCs w:val="22"/>
          <w:lang w:eastAsia="zh-CN"/>
        </w:rPr>
      </w:pPr>
    </w:p>
    <w:p>
      <w:pPr>
        <w:tabs>
          <w:tab w:val="left" w:pos="-1440"/>
        </w:tabs>
        <w:ind w:left="156" w:leftChars="-337" w:hanging="864" w:hangingChars="391"/>
        <w:rPr>
          <w:rFonts w:hint="eastAsia"/>
          <w:b/>
          <w:sz w:val="22"/>
        </w:rPr>
      </w:pPr>
      <w:r>
        <w:rPr>
          <w:b/>
          <w:sz w:val="22"/>
        </w:rPr>
        <w:t>Section 1.</w:t>
      </w:r>
      <w:r>
        <w:rPr>
          <w:rFonts w:hint="eastAsia"/>
          <w:b/>
          <w:sz w:val="22"/>
        </w:rPr>
        <w:t xml:space="preserve"> 个人基本信息</w:t>
      </w:r>
    </w:p>
    <w:tbl>
      <w:tblPr>
        <w:tblStyle w:val="8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3118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6" w:type="dxa"/>
            <w:noWrap w:val="0"/>
            <w:vAlign w:val="top"/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姓名： </w:t>
            </w:r>
          </w:p>
        </w:tc>
        <w:tc>
          <w:tcPr>
            <w:tcW w:w="3118" w:type="dxa"/>
            <w:noWrap w:val="0"/>
            <w:vAlign w:val="top"/>
          </w:tcPr>
          <w:p>
            <w:pPr>
              <w:rPr>
                <w:rFonts w:hint="eastAsia"/>
                <w:color w:val="000080"/>
                <w:szCs w:val="21"/>
              </w:rPr>
            </w:pPr>
            <w:r>
              <w:rPr>
                <w:rFonts w:hint="eastAsia"/>
                <w:b/>
                <w:szCs w:val="21"/>
              </w:rPr>
              <w:t>性别：</w:t>
            </w:r>
            <w:r>
              <w:rPr>
                <w:rFonts w:hint="eastAsia"/>
                <w:color w:val="000080"/>
                <w:szCs w:val="21"/>
              </w:rPr>
              <w:t xml:space="preserve"> </w:t>
            </w:r>
          </w:p>
        </w:tc>
        <w:tc>
          <w:tcPr>
            <w:tcW w:w="3544" w:type="dxa"/>
            <w:noWrap w:val="0"/>
            <w:vAlign w:val="top"/>
          </w:tcPr>
          <w:p>
            <w:pPr>
              <w:rPr>
                <w:rFonts w:hint="eastAsia"/>
                <w:color w:val="000080"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出生年月：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6" w:type="dxa"/>
            <w:noWrap w:val="0"/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籍贯：</w:t>
            </w:r>
          </w:p>
        </w:tc>
        <w:tc>
          <w:tcPr>
            <w:tcW w:w="3118" w:type="dxa"/>
            <w:noWrap w:val="0"/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英文水平：</w:t>
            </w:r>
          </w:p>
        </w:tc>
        <w:tc>
          <w:tcPr>
            <w:tcW w:w="3544" w:type="dxa"/>
            <w:noWrap w:val="0"/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6" w:type="dxa"/>
            <w:noWrap w:val="0"/>
            <w:vAlign w:val="top"/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毕业院校：</w:t>
            </w:r>
          </w:p>
        </w:tc>
        <w:tc>
          <w:tcPr>
            <w:tcW w:w="3118" w:type="dxa"/>
            <w:noWrap w:val="0"/>
            <w:vAlign w:val="top"/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专业：</w:t>
            </w:r>
          </w:p>
        </w:tc>
        <w:tc>
          <w:tcPr>
            <w:tcW w:w="3544" w:type="dxa"/>
            <w:noWrap w:val="0"/>
            <w:vAlign w:val="top"/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健康状况：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6" w:type="dxa"/>
            <w:noWrap w:val="0"/>
            <w:vAlign w:val="top"/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婚否：</w:t>
            </w:r>
          </w:p>
        </w:tc>
        <w:tc>
          <w:tcPr>
            <w:tcW w:w="3118" w:type="dxa"/>
            <w:noWrap w:val="0"/>
            <w:vAlign w:val="top"/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是否有孩子/几岁：</w:t>
            </w:r>
          </w:p>
        </w:tc>
        <w:tc>
          <w:tcPr>
            <w:tcW w:w="3544" w:type="dxa"/>
            <w:noWrap w:val="0"/>
            <w:vAlign w:val="top"/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手机号码：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6" w:type="dxa"/>
            <w:noWrap w:val="0"/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邮箱：</w:t>
            </w:r>
          </w:p>
        </w:tc>
        <w:tc>
          <w:tcPr>
            <w:tcW w:w="6662" w:type="dxa"/>
            <w:gridSpan w:val="2"/>
            <w:noWrap w:val="0"/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家庭住址：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836" w:type="dxa"/>
            <w:noWrap w:val="0"/>
            <w:vAlign w:val="top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请留一个紧急联系人的姓名和电话：</w:t>
            </w:r>
          </w:p>
        </w:tc>
        <w:tc>
          <w:tcPr>
            <w:tcW w:w="3118" w:type="dxa"/>
            <w:noWrap w:val="0"/>
            <w:vAlign w:val="top"/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目前收入：</w:t>
            </w:r>
          </w:p>
        </w:tc>
        <w:tc>
          <w:tcPr>
            <w:tcW w:w="3544" w:type="dxa"/>
            <w:noWrap w:val="0"/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期望收入：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54" w:type="dxa"/>
            <w:gridSpan w:val="2"/>
            <w:noWrap w:val="0"/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目前是否在职（如果离职请说明原因）：</w:t>
            </w:r>
          </w:p>
          <w:p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可能就职日期： </w:t>
            </w:r>
          </w:p>
        </w:tc>
      </w:tr>
    </w:tbl>
    <w:p>
      <w:pPr>
        <w:rPr>
          <w:b/>
          <w:sz w:val="18"/>
          <w:u w:val="single"/>
        </w:rPr>
      </w:pPr>
    </w:p>
    <w:p>
      <w:pPr>
        <w:tabs>
          <w:tab w:val="left" w:pos="-1440"/>
        </w:tabs>
        <w:ind w:left="156" w:leftChars="-337" w:hanging="864" w:hangingChars="391"/>
        <w:rPr>
          <w:b/>
          <w:sz w:val="22"/>
        </w:rPr>
      </w:pPr>
      <w:r>
        <w:rPr>
          <w:b/>
          <w:sz w:val="22"/>
        </w:rPr>
        <w:t>Section2.</w:t>
      </w:r>
      <w:r>
        <w:rPr>
          <w:rFonts w:hint="eastAsia"/>
          <w:b/>
          <w:sz w:val="22"/>
        </w:rPr>
        <w:t xml:space="preserve"> 公益相关</w:t>
      </w:r>
    </w:p>
    <w:tbl>
      <w:tblPr>
        <w:tblStyle w:val="8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9498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rFonts w:hint="eastAsia"/>
                <w:b/>
              </w:rPr>
              <w:t>您以前知道田字格吗？从哪里知道？</w:t>
            </w:r>
          </w:p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9498" w:type="dxa"/>
            <w:noWrap w:val="0"/>
            <w:vAlign w:val="top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2、您从何种渠道知道田字格在招聘全职公益人员？</w:t>
            </w:r>
          </w:p>
          <w:p>
            <w:pPr>
              <w:rPr>
                <w:rFonts w:hint="eastAsia"/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 xml:space="preserve">田字格网站      </w:t>
            </w:r>
            <w:r>
              <w:rPr>
                <w:b/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 xml:space="preserve">田字格微博      </w:t>
            </w:r>
            <w:r>
              <w:rPr>
                <w:b/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田字格微信</w:t>
            </w:r>
          </w:p>
          <w:p>
            <w:pPr>
              <w:rPr>
                <w:rFonts w:hint="eastAsia"/>
                <w:b/>
              </w:rPr>
            </w:pPr>
            <w:r>
              <w:rPr>
                <w:b/>
                <w:sz w:val="22"/>
                <w:highlight w:val="none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2"/>
                <w:highlight w:val="none"/>
              </w:rPr>
              <w:instrText xml:space="preserve"> FORMCHECKBOX </w:instrText>
            </w:r>
            <w:r>
              <w:rPr>
                <w:b/>
                <w:sz w:val="22"/>
                <w:highlight w:val="none"/>
              </w:rPr>
              <w:fldChar w:fldCharType="separate"/>
            </w:r>
            <w:r>
              <w:rPr>
                <w:b/>
                <w:sz w:val="22"/>
                <w:highlight w:val="none"/>
              </w:rPr>
              <w:fldChar w:fldCharType="end"/>
            </w:r>
            <w:r>
              <w:rPr>
                <w:rFonts w:hint="eastAsia"/>
                <w:b/>
                <w:sz w:val="22"/>
                <w:highlight w:val="none"/>
              </w:rPr>
              <w:t xml:space="preserve">  </w:t>
            </w:r>
            <w:r>
              <w:rPr>
                <w:rFonts w:hint="eastAsia"/>
                <w:b/>
                <w:sz w:val="22"/>
              </w:rPr>
              <w:t xml:space="preserve">公益网站 </w:t>
            </w:r>
            <w:r>
              <w:rPr>
                <w:b/>
                <w:sz w:val="22"/>
              </w:rPr>
              <w:t xml:space="preserve"> (</w:t>
            </w:r>
            <w:r>
              <w:rPr>
                <w:rFonts w:hint="eastAsia"/>
                <w:b/>
                <w:sz w:val="22"/>
              </w:rPr>
              <w:t>如：</w:t>
            </w:r>
            <w:bookmarkStart w:id="0" w:name="Text2"/>
            <w:r>
              <w:rPr>
                <w:rFonts w:hint="eastAsia"/>
                <w:b/>
                <w:sz w:val="22"/>
              </w:rPr>
              <w:t>NGO招聘</w:t>
            </w:r>
            <w:bookmarkEnd w:id="0"/>
            <w:r>
              <w:rPr>
                <w:rFonts w:hint="eastAsia"/>
                <w:sz w:val="22"/>
              </w:rPr>
              <w:t xml:space="preserve"> </w:t>
            </w:r>
            <w:r>
              <w:rPr>
                <w:b/>
                <w:sz w:val="22"/>
              </w:rPr>
              <w:t>)</w:t>
            </w:r>
            <w:r>
              <w:rPr>
                <w:rFonts w:hint="eastAsia"/>
                <w:b/>
                <w:sz w:val="22"/>
              </w:rPr>
              <w:t xml:space="preserve">    </w:t>
            </w:r>
            <w:r>
              <w:rPr>
                <w:b/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</w:rPr>
              <w:t xml:space="preserve">  </w:t>
            </w:r>
            <w:r>
              <w:rPr>
                <w:rFonts w:hint="eastAsia"/>
                <w:b/>
                <w:sz w:val="22"/>
              </w:rPr>
              <w:t>其他（请注明：</w:t>
            </w:r>
            <w:r>
              <w:rPr>
                <w:sz w:val="22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2"/>
                <w:highlight w:val="lightGray"/>
              </w:rPr>
              <w:instrText xml:space="preserve"> FORMTEXT </w:instrText>
            </w:r>
            <w:r>
              <w:rPr>
                <w:sz w:val="22"/>
                <w:highlight w:val="lightGray"/>
              </w:rPr>
              <w:fldChar w:fldCharType="separate"/>
            </w:r>
            <w:r>
              <w:rPr>
                <w:sz w:val="22"/>
                <w:highlight w:val="lightGray"/>
              </w:rPr>
              <w:t> </w:t>
            </w:r>
            <w:r>
              <w:rPr>
                <w:rFonts w:hint="eastAsia"/>
                <w:sz w:val="22"/>
                <w:highlight w:val="lightGray"/>
              </w:rPr>
              <w:t xml:space="preserve">       </w:t>
            </w:r>
            <w:r>
              <w:rPr>
                <w:sz w:val="22"/>
                <w:highlight w:val="lightGray"/>
              </w:rPr>
              <w:t>    </w:t>
            </w:r>
            <w:r>
              <w:rPr>
                <w:sz w:val="22"/>
                <w:highlight w:val="lightGray"/>
              </w:rPr>
              <w:fldChar w:fldCharType="end"/>
            </w:r>
            <w:r>
              <w:rPr>
                <w:rFonts w:hint="eastAsia"/>
                <w:b/>
                <w:sz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9498" w:type="dxa"/>
            <w:noWrap w:val="0"/>
            <w:vAlign w:val="top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3、</w:t>
            </w:r>
            <w:r>
              <w:rPr>
                <w:rFonts w:hint="eastAsia"/>
                <w:b/>
              </w:rPr>
              <w:t>请阐述您的公益观点，以及对乡村教育的看法？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</w:trPr>
        <w:tc>
          <w:tcPr>
            <w:tcW w:w="9498" w:type="dxa"/>
            <w:noWrap w:val="0"/>
            <w:vAlign w:val="top"/>
          </w:tcPr>
          <w:p>
            <w:pPr>
              <w:pStyle w:val="7"/>
              <w:widowControl/>
              <w:spacing w:before="0" w:beforeAutospacing="0" w:after="0" w:afterAutospacing="0" w:line="240" w:lineRule="auto"/>
              <w:rPr>
                <w:rFonts w:hint="eastAsia"/>
                <w:b/>
                <w:kern w:val="2"/>
                <w:sz w:val="21"/>
              </w:rPr>
            </w:pPr>
            <w:r>
              <w:rPr>
                <w:rFonts w:hint="eastAsia"/>
                <w:b/>
                <w:kern w:val="2"/>
                <w:sz w:val="21"/>
              </w:rPr>
              <w:t>4、 请简述田字格的理念和愿景，您对此的看法？（答题前请先访问“田字格”官网www.tianzigengo.com）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  <w:p>
            <w:pPr>
              <w:ind w:left="360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</w:trPr>
        <w:tc>
          <w:tcPr>
            <w:tcW w:w="9498" w:type="dxa"/>
            <w:noWrap w:val="0"/>
            <w:vAlign w:val="top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5、您觉得当前您所申请的岗位未来会面临什么挑战？如何应对？</w:t>
            </w:r>
            <w:r>
              <w:t xml:space="preserve">  </w:t>
            </w:r>
          </w:p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</w:trPr>
        <w:tc>
          <w:tcPr>
            <w:tcW w:w="9498" w:type="dxa"/>
            <w:noWrap w:val="0"/>
            <w:vAlign w:val="top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</w:t>
            </w:r>
            <w:r>
              <w:rPr>
                <w:rFonts w:hint="default" w:eastAsia="宋体"/>
                <w:b/>
                <w:lang w:val="en-US" w:eastAsia="zh-CN"/>
              </w:rPr>
              <w:t>您为什么要申请这份工作？您能胜任这份工作的理由或者优势在哪里？</w:t>
            </w:r>
          </w:p>
          <w:p>
            <w:pPr>
              <w:rPr>
                <w:rFonts w:hint="default" w:eastAsia="宋体"/>
                <w:b/>
                <w:lang w:val="en-US" w:eastAsia="zh-CN"/>
              </w:rPr>
            </w:pPr>
          </w:p>
        </w:tc>
      </w:tr>
    </w:tbl>
    <w:p>
      <w:pPr>
        <w:tabs>
          <w:tab w:val="left" w:pos="-1440"/>
        </w:tabs>
        <w:rPr>
          <w:rFonts w:hint="eastAsia"/>
          <w:b/>
          <w:sz w:val="18"/>
          <w:u w:val="single"/>
        </w:rPr>
      </w:pPr>
    </w:p>
    <w:p>
      <w:pPr>
        <w:ind w:left="-991" w:leftChars="-472"/>
        <w:rPr>
          <w:rFonts w:hint="eastAsia"/>
          <w:b/>
        </w:rPr>
      </w:pPr>
    </w:p>
    <w:sectPr>
      <w:headerReference r:id="rId3" w:type="default"/>
      <w:footerReference r:id="rId4" w:type="default"/>
      <w:pgSz w:w="11906" w:h="16838"/>
      <w:pgMar w:top="386" w:right="1274" w:bottom="306" w:left="1797" w:header="28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  <w:tbl>
    <w:tblPr>
      <w:tblStyle w:val="8"/>
      <w:tblW w:w="10773" w:type="dxa"/>
      <w:tblInd w:w="-1026" w:type="dxa"/>
      <w:tblBorders>
        <w:top w:val="none" w:color="auto" w:sz="0" w:space="0"/>
        <w:left w:val="none" w:color="auto" w:sz="0" w:space="0"/>
        <w:bottom w:val="dotDotDash" w:color="C00000" w:sz="8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8222"/>
      <w:gridCol w:w="2551"/>
    </w:tblGrid>
    <w:tr>
      <w:tblPrEx>
        <w:tblBorders>
          <w:top w:val="none" w:color="auto" w:sz="0" w:space="0"/>
          <w:left w:val="none" w:color="auto" w:sz="0" w:space="0"/>
          <w:bottom w:val="dotDotDash" w:color="C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175" w:hRule="atLeast"/>
      </w:trPr>
      <w:tc>
        <w:tcPr>
          <w:tcW w:w="8222" w:type="dxa"/>
          <w:noWrap w:val="0"/>
          <w:vAlign w:val="top"/>
        </w:tcPr>
        <w:p>
          <w:pPr>
            <w:pStyle w:val="6"/>
            <w:pBdr>
              <w:bottom w:val="none" w:color="auto" w:sz="0" w:space="0"/>
            </w:pBdr>
            <w:jc w:val="left"/>
            <w:rPr>
              <w:rFonts w:hint="eastAsia"/>
              <w:b/>
              <w:color w:val="C00000"/>
              <w:sz w:val="21"/>
              <w:szCs w:val="21"/>
            </w:rPr>
          </w:pPr>
          <w:r>
            <w:rPr>
              <w:rFonts w:hint="eastAsia"/>
              <w:b/>
              <w:color w:val="C00000"/>
              <w:sz w:val="21"/>
              <w:szCs w:val="21"/>
            </w:rPr>
            <w:t>地址：上海市普陀区武威路88弄8号</w:t>
          </w:r>
        </w:p>
        <w:p>
          <w:pPr>
            <w:pStyle w:val="6"/>
            <w:pBdr>
              <w:bottom w:val="none" w:color="auto" w:sz="0" w:space="0"/>
            </w:pBdr>
            <w:jc w:val="left"/>
            <w:rPr>
              <w:rFonts w:hint="eastAsia"/>
              <w:b/>
              <w:color w:val="C00000"/>
              <w:sz w:val="21"/>
              <w:szCs w:val="21"/>
            </w:rPr>
          </w:pPr>
          <w:r>
            <w:rPr>
              <w:rFonts w:hint="eastAsia"/>
              <w:b/>
              <w:color w:val="C00000"/>
              <w:sz w:val="21"/>
              <w:szCs w:val="21"/>
            </w:rPr>
            <w:t>电话：021-61675358-224</w:t>
          </w:r>
        </w:p>
        <w:p>
          <w:pPr>
            <w:pStyle w:val="6"/>
            <w:pBdr>
              <w:bottom w:val="none" w:color="auto" w:sz="0" w:space="0"/>
            </w:pBdr>
            <w:jc w:val="left"/>
            <w:rPr>
              <w:rFonts w:hint="eastAsia"/>
              <w:b/>
              <w:color w:val="C00000"/>
              <w:sz w:val="21"/>
              <w:szCs w:val="21"/>
            </w:rPr>
          </w:pPr>
          <w:r>
            <w:rPr>
              <w:rFonts w:hint="eastAsia"/>
              <w:b/>
              <w:color w:val="C00000"/>
              <w:sz w:val="21"/>
              <w:szCs w:val="21"/>
            </w:rPr>
            <w:t>网址：www.tianzigengo.com</w:t>
          </w:r>
        </w:p>
        <w:p>
          <w:pPr>
            <w:pStyle w:val="6"/>
            <w:pBdr>
              <w:bottom w:val="none" w:color="auto" w:sz="0" w:space="0"/>
            </w:pBdr>
            <w:jc w:val="left"/>
          </w:pPr>
          <w:r>
            <w:rPr>
              <w:rFonts w:hint="eastAsia"/>
              <w:b/>
              <w:color w:val="C00000"/>
              <w:sz w:val="21"/>
              <w:szCs w:val="21"/>
            </w:rPr>
            <w:t>邮箱：contact</w:t>
          </w:r>
          <w:r>
            <w:rPr>
              <w:b/>
              <w:color w:val="C00000"/>
              <w:sz w:val="21"/>
              <w:szCs w:val="21"/>
            </w:rPr>
            <w:t>@tianzigezx.org</w:t>
          </w:r>
        </w:p>
      </w:tc>
      <w:tc>
        <w:tcPr>
          <w:tcW w:w="2551" w:type="dxa"/>
          <w:noWrap w:val="0"/>
          <w:vAlign w:val="top"/>
        </w:tcPr>
        <w:p>
          <w:pPr>
            <w:pStyle w:val="6"/>
            <w:pBdr>
              <w:bottom w:val="none" w:color="auto" w:sz="0" w:space="0"/>
            </w:pBdr>
            <w:jc w:val="right"/>
          </w:pPr>
          <w:r>
            <w:drawing>
              <wp:inline distT="0" distB="0" distL="114300" distR="114300">
                <wp:extent cx="671830" cy="674370"/>
                <wp:effectExtent l="0" t="0" r="13970" b="11430"/>
                <wp:docPr id="2" name="图片 1" descr="田字格公益(做旧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田字格公益(做旧）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83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C76220"/>
    <w:multiLevelType w:val="multilevel"/>
    <w:tmpl w:val="73C7622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2BF"/>
    <w:rsid w:val="00047814"/>
    <w:rsid w:val="000576C3"/>
    <w:rsid w:val="00066D7E"/>
    <w:rsid w:val="00071FED"/>
    <w:rsid w:val="000919EA"/>
    <w:rsid w:val="000B3AC7"/>
    <w:rsid w:val="000B5FEB"/>
    <w:rsid w:val="000D220B"/>
    <w:rsid w:val="000F4754"/>
    <w:rsid w:val="000F5406"/>
    <w:rsid w:val="0011134F"/>
    <w:rsid w:val="0013417F"/>
    <w:rsid w:val="00144F10"/>
    <w:rsid w:val="00162E2E"/>
    <w:rsid w:val="00194C57"/>
    <w:rsid w:val="001A253B"/>
    <w:rsid w:val="001C711C"/>
    <w:rsid w:val="001D3BB1"/>
    <w:rsid w:val="001F7994"/>
    <w:rsid w:val="00211DC0"/>
    <w:rsid w:val="00214D65"/>
    <w:rsid w:val="00222C12"/>
    <w:rsid w:val="00243BA4"/>
    <w:rsid w:val="00243E7C"/>
    <w:rsid w:val="0026582D"/>
    <w:rsid w:val="00267EDE"/>
    <w:rsid w:val="00274932"/>
    <w:rsid w:val="00296050"/>
    <w:rsid w:val="002B38A0"/>
    <w:rsid w:val="002C6D5B"/>
    <w:rsid w:val="002D4C7E"/>
    <w:rsid w:val="0030637C"/>
    <w:rsid w:val="0032030E"/>
    <w:rsid w:val="003422F9"/>
    <w:rsid w:val="00395E1E"/>
    <w:rsid w:val="00397ADB"/>
    <w:rsid w:val="003A0E80"/>
    <w:rsid w:val="003D068C"/>
    <w:rsid w:val="003E1C92"/>
    <w:rsid w:val="003E50B2"/>
    <w:rsid w:val="003F5F1D"/>
    <w:rsid w:val="00453A9E"/>
    <w:rsid w:val="00455458"/>
    <w:rsid w:val="0048275E"/>
    <w:rsid w:val="004921B6"/>
    <w:rsid w:val="004C0DC2"/>
    <w:rsid w:val="004F534C"/>
    <w:rsid w:val="004F67C0"/>
    <w:rsid w:val="005025F3"/>
    <w:rsid w:val="00526D2B"/>
    <w:rsid w:val="00527153"/>
    <w:rsid w:val="005613F1"/>
    <w:rsid w:val="00580DE6"/>
    <w:rsid w:val="0058461A"/>
    <w:rsid w:val="00592479"/>
    <w:rsid w:val="00592A95"/>
    <w:rsid w:val="005A1180"/>
    <w:rsid w:val="005A4152"/>
    <w:rsid w:val="005C06EF"/>
    <w:rsid w:val="005C29DE"/>
    <w:rsid w:val="005D52BF"/>
    <w:rsid w:val="00624073"/>
    <w:rsid w:val="00643C31"/>
    <w:rsid w:val="006510B1"/>
    <w:rsid w:val="006540D1"/>
    <w:rsid w:val="0067329B"/>
    <w:rsid w:val="00693D92"/>
    <w:rsid w:val="006C4280"/>
    <w:rsid w:val="006F0366"/>
    <w:rsid w:val="006F7888"/>
    <w:rsid w:val="0070606A"/>
    <w:rsid w:val="0071507A"/>
    <w:rsid w:val="00716D35"/>
    <w:rsid w:val="0073605E"/>
    <w:rsid w:val="00740B7E"/>
    <w:rsid w:val="00743E19"/>
    <w:rsid w:val="00796713"/>
    <w:rsid w:val="007A1205"/>
    <w:rsid w:val="007B42FA"/>
    <w:rsid w:val="007C1303"/>
    <w:rsid w:val="007F75DE"/>
    <w:rsid w:val="00833304"/>
    <w:rsid w:val="00863BBB"/>
    <w:rsid w:val="00871A22"/>
    <w:rsid w:val="008C457E"/>
    <w:rsid w:val="008E0D04"/>
    <w:rsid w:val="008E746E"/>
    <w:rsid w:val="008F0694"/>
    <w:rsid w:val="0091510C"/>
    <w:rsid w:val="00917206"/>
    <w:rsid w:val="00941C0A"/>
    <w:rsid w:val="00966312"/>
    <w:rsid w:val="0097413E"/>
    <w:rsid w:val="009E7AF1"/>
    <w:rsid w:val="00A04BA9"/>
    <w:rsid w:val="00A11801"/>
    <w:rsid w:val="00A43A69"/>
    <w:rsid w:val="00A644ED"/>
    <w:rsid w:val="00A66927"/>
    <w:rsid w:val="00A73910"/>
    <w:rsid w:val="00A7520E"/>
    <w:rsid w:val="00A833D7"/>
    <w:rsid w:val="00A84EEE"/>
    <w:rsid w:val="00AD23D2"/>
    <w:rsid w:val="00AE6C3C"/>
    <w:rsid w:val="00B0318E"/>
    <w:rsid w:val="00B047F8"/>
    <w:rsid w:val="00B0772F"/>
    <w:rsid w:val="00B14797"/>
    <w:rsid w:val="00B3654C"/>
    <w:rsid w:val="00B37AF0"/>
    <w:rsid w:val="00B411E9"/>
    <w:rsid w:val="00B4577F"/>
    <w:rsid w:val="00B96D3F"/>
    <w:rsid w:val="00BC1AC9"/>
    <w:rsid w:val="00BF7F59"/>
    <w:rsid w:val="00C019AD"/>
    <w:rsid w:val="00C2515A"/>
    <w:rsid w:val="00C359BE"/>
    <w:rsid w:val="00C4386A"/>
    <w:rsid w:val="00C449AF"/>
    <w:rsid w:val="00C52BB9"/>
    <w:rsid w:val="00C808FD"/>
    <w:rsid w:val="00C825F5"/>
    <w:rsid w:val="00C8766D"/>
    <w:rsid w:val="00C96050"/>
    <w:rsid w:val="00CA60C6"/>
    <w:rsid w:val="00CB24DA"/>
    <w:rsid w:val="00CB24E9"/>
    <w:rsid w:val="00CB5370"/>
    <w:rsid w:val="00D02ADA"/>
    <w:rsid w:val="00D057EE"/>
    <w:rsid w:val="00D30050"/>
    <w:rsid w:val="00D32F20"/>
    <w:rsid w:val="00D62605"/>
    <w:rsid w:val="00D843DE"/>
    <w:rsid w:val="00DC7293"/>
    <w:rsid w:val="00DE06FC"/>
    <w:rsid w:val="00DE28BE"/>
    <w:rsid w:val="00DF5DD3"/>
    <w:rsid w:val="00E158D2"/>
    <w:rsid w:val="00E41586"/>
    <w:rsid w:val="00E52BB0"/>
    <w:rsid w:val="00E5674B"/>
    <w:rsid w:val="00E83045"/>
    <w:rsid w:val="00EB152E"/>
    <w:rsid w:val="00EE065F"/>
    <w:rsid w:val="00EE7F80"/>
    <w:rsid w:val="00EF6A91"/>
    <w:rsid w:val="00F16FCD"/>
    <w:rsid w:val="00F17539"/>
    <w:rsid w:val="00F62FE3"/>
    <w:rsid w:val="00F843F2"/>
    <w:rsid w:val="00FB6174"/>
    <w:rsid w:val="00FD1C21"/>
    <w:rsid w:val="00FD63F7"/>
    <w:rsid w:val="00FF77B9"/>
    <w:rsid w:val="0126238E"/>
    <w:rsid w:val="047D6ED3"/>
    <w:rsid w:val="146E42F3"/>
    <w:rsid w:val="19493292"/>
    <w:rsid w:val="29902D23"/>
    <w:rsid w:val="454E65B3"/>
    <w:rsid w:val="46917126"/>
    <w:rsid w:val="4F8A2E74"/>
    <w:rsid w:val="6C7B0C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9"/>
    <w:pPr>
      <w:keepNext/>
      <w:widowControl/>
      <w:tabs>
        <w:tab w:val="center" w:pos="4680"/>
      </w:tabs>
      <w:jc w:val="center"/>
      <w:outlineLvl w:val="1"/>
    </w:pPr>
    <w:rPr>
      <w:rFonts w:ascii="Tahoma" w:hAnsi="Tahoma" w:cs="Tahoma"/>
      <w:b/>
      <w:bCs/>
      <w:kern w:val="0"/>
      <w:sz w:val="28"/>
      <w:szCs w:val="24"/>
      <w:lang w:eastAsia="en-US"/>
    </w:rPr>
  </w:style>
  <w:style w:type="character" w:default="1" w:styleId="10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uiPriority w:val="99"/>
    <w:pPr>
      <w:widowControl/>
      <w:tabs>
        <w:tab w:val="left" w:pos="3555"/>
      </w:tabs>
      <w:jc w:val="center"/>
    </w:pPr>
    <w:rPr>
      <w:rFonts w:ascii="Tahoma" w:hAnsi="Tahoma" w:cs="Tahoma"/>
      <w:b/>
      <w:bCs/>
      <w:i/>
      <w:iCs/>
      <w:kern w:val="0"/>
      <w:sz w:val="22"/>
      <w:szCs w:val="24"/>
      <w:lang w:eastAsia="en-US"/>
    </w:rPr>
  </w:style>
  <w:style w:type="paragraph" w:styleId="4">
    <w:name w:val="Balloon Text"/>
    <w:basedOn w:val="1"/>
    <w:link w:val="12"/>
    <w:unhideWhenUsed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uiPriority w:val="99"/>
    <w:rPr>
      <w:color w:val="0000FF"/>
      <w:u w:val="single"/>
    </w:rPr>
  </w:style>
  <w:style w:type="character" w:customStyle="1" w:styleId="12">
    <w:name w:val="批注框文本 Char"/>
    <w:link w:val="4"/>
    <w:semiHidden/>
    <w:uiPriority w:val="99"/>
    <w:rPr>
      <w:sz w:val="18"/>
      <w:szCs w:val="18"/>
    </w:rPr>
  </w:style>
  <w:style w:type="character" w:customStyle="1" w:styleId="13">
    <w:name w:val="正文文本 Char"/>
    <w:link w:val="3"/>
    <w:uiPriority w:val="99"/>
    <w:rPr>
      <w:rFonts w:ascii="Tahoma" w:hAnsi="Tahoma" w:cs="Tahoma"/>
      <w:b/>
      <w:bCs/>
      <w:i/>
      <w:iCs/>
      <w:sz w:val="22"/>
      <w:szCs w:val="24"/>
      <w:lang w:eastAsia="en-US"/>
    </w:rPr>
  </w:style>
  <w:style w:type="character" w:customStyle="1" w:styleId="14">
    <w:name w:val="页脚 Char"/>
    <w:link w:val="5"/>
    <w:uiPriority w:val="99"/>
    <w:rPr>
      <w:sz w:val="18"/>
      <w:szCs w:val="18"/>
    </w:rPr>
  </w:style>
  <w:style w:type="character" w:customStyle="1" w:styleId="15">
    <w:name w:val="标题 2 Char"/>
    <w:link w:val="2"/>
    <w:uiPriority w:val="99"/>
    <w:rPr>
      <w:rFonts w:ascii="Tahoma" w:hAnsi="Tahoma" w:cs="Tahoma"/>
      <w:b/>
      <w:bCs/>
      <w:sz w:val="28"/>
      <w:szCs w:val="24"/>
      <w:lang w:eastAsia="en-US"/>
    </w:rPr>
  </w:style>
  <w:style w:type="character" w:customStyle="1" w:styleId="16">
    <w:name w:val="页眉 Char"/>
    <w:link w:val="6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wa\Local%20Settings\Temporary%20Internet%20Files\OLKB5\_____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_____.dot</Template>
  <Company>Cinemaster</Company>
  <Pages>3</Pages>
  <Words>430</Words>
  <Characters>2451</Characters>
  <Lines>20</Lines>
  <Paragraphs>5</Paragraphs>
  <TotalTime>2</TotalTime>
  <ScaleCrop>false</ScaleCrop>
  <LinksUpToDate>false</LinksUpToDate>
  <CharactersWithSpaces>2876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2021-06-28T07:17:00Z</dcterms:created>
  <dc:creator>rwa</dc:creator>
  <cp:lastModifiedBy>WPS_1641349183</cp:lastModifiedBy>
  <dcterms:modified xsi:type="dcterms:W3CDTF">2023-09-04T01:10:08Z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C438C5936240442F9A334D740B7E130B_13</vt:lpwstr>
  </property>
</Properties>
</file>