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4FA" w:rsidRPr="00167F26" w:rsidRDefault="003F74FA" w:rsidP="00167F26">
      <w:pPr>
        <w:widowControl/>
        <w:jc w:val="left"/>
        <w:rPr>
          <w:rFonts w:hint="eastAsia"/>
          <w:noProof/>
        </w:rPr>
        <w:sectPr w:rsidR="003F74FA" w:rsidRPr="00167F26" w:rsidSect="00171039">
          <w:pgSz w:w="11906" w:h="16838"/>
          <w:pgMar w:top="720" w:right="720" w:bottom="720" w:left="720" w:header="851" w:footer="992" w:gutter="0"/>
          <w:pgNumType w:start="0"/>
          <w:cols w:space="425"/>
          <w:titlePg/>
          <w:docGrid w:type="lines" w:linePitch="312"/>
        </w:sectPr>
      </w:pPr>
      <w:bookmarkStart w:id="0" w:name="_GoBack"/>
      <w:bookmarkEnd w:id="0"/>
    </w:p>
    <w:p w:rsidR="00663B0D" w:rsidRDefault="00E765F2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  <w:r w:rsidRPr="009571EB">
        <w:rPr>
          <w:rFonts w:ascii="微软雅黑" w:eastAsia="微软雅黑" w:hAnsi="微软雅黑" w:hint="eastAsia"/>
          <w:noProof/>
          <w:sz w:val="18"/>
          <w:szCs w:val="18"/>
        </w:rPr>
        <w:lastRenderedPageBreak/>
        <w:drawing>
          <wp:anchor distT="0" distB="0" distL="114300" distR="114300" simplePos="0" relativeHeight="251680768" behindDoc="0" locked="0" layoutInCell="1" allowOverlap="1" wp14:anchorId="3B1A4F8F" wp14:editId="7B6AE25C">
            <wp:simplePos x="0" y="0"/>
            <wp:positionH relativeFrom="margin">
              <wp:posOffset>-82388</wp:posOffset>
            </wp:positionH>
            <wp:positionV relativeFrom="paragraph">
              <wp:posOffset>41910</wp:posOffset>
            </wp:positionV>
            <wp:extent cx="1601470" cy="1913255"/>
            <wp:effectExtent l="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B0D">
        <w:rPr>
          <w:rFonts w:ascii="微软雅黑" w:eastAsia="微软雅黑" w:hAnsi="微软雅黑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5" behindDoc="1" locked="0" layoutInCell="1" allowOverlap="1" wp14:anchorId="732C3791" wp14:editId="025CA180">
                <wp:simplePos x="0" y="0"/>
                <wp:positionH relativeFrom="column">
                  <wp:align>right</wp:align>
                </wp:positionH>
                <wp:positionV relativeFrom="paragraph">
                  <wp:posOffset>-458838</wp:posOffset>
                </wp:positionV>
                <wp:extent cx="2743200" cy="10799379"/>
                <wp:effectExtent l="0" t="0" r="0" b="254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799379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2B8C3" id="矩形 3" o:spid="_x0000_s1026" style="position:absolute;left:0;text-align:left;margin-left:164.8pt;margin-top:-36.15pt;width:3in;height:850.35pt;z-index:-251638785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" fillcolor="#f1f1f1" stroked="f" strokeweight="1pt"/>
            </w:pict>
          </mc:Fallback>
        </mc:AlternateContent>
      </w:r>
    </w:p>
    <w:p w:rsidR="00663B0D" w:rsidRDefault="00663B0D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663B0D" w:rsidRDefault="00663B0D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663B0D" w:rsidRDefault="00663B0D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663B0D" w:rsidRDefault="00663B0D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663B0D" w:rsidRDefault="00CE1556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577A120" wp14:editId="496D20AA">
                <wp:simplePos x="0" y="0"/>
                <wp:positionH relativeFrom="margin">
                  <wp:posOffset>-122393</wp:posOffset>
                </wp:positionH>
                <wp:positionV relativeFrom="paragraph">
                  <wp:posOffset>155575</wp:posOffset>
                </wp:positionV>
                <wp:extent cx="1784029" cy="341630"/>
                <wp:effectExtent l="0" t="0" r="6985" b="127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4029" cy="341630"/>
                          <a:chOff x="0" y="0"/>
                          <a:chExt cx="1784029" cy="341630"/>
                        </a:xfrm>
                      </wpg:grpSpPr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47" t="24342" r="5636" b="40886"/>
                          <a:stretch/>
                        </pic:blipFill>
                        <pic:spPr bwMode="auto">
                          <a:xfrm>
                            <a:off x="477834" y="135172"/>
                            <a:ext cx="1306195" cy="118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EED31F" id="组合 19" o:spid="_x0000_s1026" style="position:absolute;left:0;text-align:left;margin-left:-9.65pt;margin-top:12.25pt;width:140.45pt;height:26.9pt;z-index:251706368;mso-position-horizontal-relative:margin;mso-width-relative:margin" coordsize="17840,3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style="position:absolute;width:3416;height:3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5XnPDAAAA2gAAAA8AAABkcnMvZG93bnJldi54bWxEj0FrwkAUhO8F/8PyhF6K2ZiCpNFVRCi0&#10;0kuNhx4f2WcSzL4Nu6tJ/r1bKPQ4zMw3zGY3mk7cyfnWsoJlkoIgrqxuuVZwLt8XOQgfkDV2lknB&#10;RB5229nTBgttB/6m+ynUIkLYF6igCaEvpPRVQwZ9Ynvi6F2sMxiidLXUDocIN53M0nQlDbYcFxrs&#10;6dBQdT3djILxeDOr9tMt87efKfiXr3woX3Olnufjfg0i0Bj+w3/tD60gg98r8QbI7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Dlec8MAAADaAAAADwAAAAAAAAAAAAAAAACf&#10;AgAAZHJzL2Rvd25yZXYueG1sUEsFBgAAAAAEAAQA9wAAAI8DAAAAAA==&#10;">
                  <v:imagedata r:id="rId12" o:title=""/>
                  <v:path arrowok="t"/>
                </v:shape>
                <v:shape id="图片 18" o:spid="_x0000_s1028" type="#_x0000_t75" style="position:absolute;left:4778;top:1351;width:13062;height:1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icVjDAAAA2wAAAA8AAABkcnMvZG93bnJldi54bWxEj82OwjAMhO9IvEPklbhByh4QKgS0gJDg&#10;tMvPhZtpTFPROFWThe7brw9I3GzNeObzfNn5Wj2ojVVgA+NRBoq4CLbi0sD5tB1OQcWEbLEOTAb+&#10;KMJy0e/NMbfhyQd6HFOpJIRjjgZcSk2udSwceYyj0BCLdgutxyRrW2rb4lPCfa0/s2yiPVYsDQ4b&#10;Wjsq7sdfb2D17bLTfjLeVT/XVeTL+r7d3M7GDD66rxmoRF16m1/XOyv4Aiu/yAB6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mJxWMMAAADbAAAADwAAAAAAAAAAAAAAAACf&#10;AgAAZHJzL2Rvd25yZXYueG1sUEsFBgAAAAAEAAQA9wAAAI8DAAAAAA==&#10;">
                  <v:imagedata r:id="rId13" o:title="" croptop="15953f" cropbottom="26795f" cropleft="42105f" cropright="3694f"/>
                  <v:path arrowok="t"/>
                </v:shape>
                <w10:wrap anchorx="margin"/>
              </v:group>
            </w:pict>
          </mc:Fallback>
        </mc:AlternateContent>
      </w:r>
    </w:p>
    <w:p w:rsidR="005D4553" w:rsidRPr="00682C37" w:rsidRDefault="00154F04" w:rsidP="00663B0D">
      <w:pPr>
        <w:jc w:val="left"/>
        <w:rPr>
          <w:rFonts w:ascii="微软雅黑" w:eastAsia="微软雅黑" w:hAnsi="微软雅黑"/>
          <w:b/>
          <w:color w:val="333333"/>
          <w:sz w:val="28"/>
          <w:szCs w:val="28"/>
        </w:rPr>
      </w:pPr>
      <w:r w:rsidRPr="00CE7D96">
        <w:rPr>
          <w:rFonts w:ascii="微软雅黑" w:eastAsia="微软雅黑" w:hAnsi="微软雅黑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EDA029" wp14:editId="23263870">
                <wp:simplePos x="0" y="0"/>
                <wp:positionH relativeFrom="margin">
                  <wp:posOffset>-244313</wp:posOffset>
                </wp:positionH>
                <wp:positionV relativeFrom="paragraph">
                  <wp:posOffset>125730</wp:posOffset>
                </wp:positionV>
                <wp:extent cx="2019868" cy="2245626"/>
                <wp:effectExtent l="0" t="0" r="0" b="254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868" cy="22456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802" w:rsidRPr="00154F04" w:rsidRDefault="00D54802" w:rsidP="00277325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54F0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个人信息</w:t>
                            </w:r>
                          </w:p>
                          <w:p w:rsidR="00D54802" w:rsidRPr="00663B0D" w:rsidRDefault="00F146A1" w:rsidP="00277325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Personal Information</w:t>
                            </w:r>
                          </w:p>
                          <w:p w:rsidR="00D54802" w:rsidRPr="00A17A41" w:rsidRDefault="00D54802" w:rsidP="00277325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A17A41">
                              <w:rPr>
                                <w:rFonts w:ascii="微软雅黑" w:eastAsia="微软雅黑" w:hAnsi="微软雅黑" w:hint="eastAsia"/>
                                <w:color w:val="333333"/>
                                <w:sz w:val="18"/>
                                <w:szCs w:val="18"/>
                              </w:rPr>
                              <w:t>姓名（Name）：</w:t>
                            </w:r>
                            <w:r w:rsidRPr="00A17A41">
                              <w:rPr>
                                <w:rFonts w:ascii="微软雅黑" w:eastAsia="微软雅黑" w:hAnsi="微软雅黑" w:hint="eastAsia"/>
                                <w:b/>
                                <w:color w:val="333333"/>
                                <w:szCs w:val="21"/>
                              </w:rPr>
                              <w:t>晋雯</w:t>
                            </w:r>
                          </w:p>
                          <w:p w:rsidR="00D54802" w:rsidRPr="00A17A41" w:rsidRDefault="00D54802" w:rsidP="00277325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A17A41">
                              <w:rPr>
                                <w:rFonts w:ascii="微软雅黑" w:eastAsia="微软雅黑" w:hAnsi="微软雅黑" w:hint="eastAsia"/>
                                <w:color w:val="333333"/>
                                <w:sz w:val="18"/>
                                <w:szCs w:val="18"/>
                              </w:rPr>
                              <w:t>年龄（Age）：2</w:t>
                            </w:r>
                            <w:r w:rsidRPr="00A17A41">
                              <w:rPr>
                                <w:rFonts w:ascii="微软雅黑" w:eastAsia="微软雅黑" w:hAnsi="微软雅黑"/>
                                <w:color w:val="333333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:rsidR="00D54802" w:rsidRPr="00A17A41" w:rsidRDefault="00D54802" w:rsidP="00277325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A17A41">
                              <w:rPr>
                                <w:rFonts w:ascii="微软雅黑" w:eastAsia="微软雅黑" w:hAnsi="微软雅黑" w:hint="eastAsia"/>
                                <w:color w:val="333333"/>
                                <w:sz w:val="18"/>
                                <w:szCs w:val="18"/>
                              </w:rPr>
                              <w:t>手机（Cellphone）：1</w:t>
                            </w:r>
                            <w:r w:rsidRPr="00A17A41">
                              <w:rPr>
                                <w:rFonts w:ascii="微软雅黑" w:eastAsia="微软雅黑" w:hAnsi="微软雅黑"/>
                                <w:color w:val="333333"/>
                                <w:sz w:val="18"/>
                                <w:szCs w:val="18"/>
                              </w:rPr>
                              <w:t>5640652932</w:t>
                            </w:r>
                          </w:p>
                          <w:p w:rsidR="00A17A41" w:rsidRPr="00A17A41" w:rsidRDefault="00D54802" w:rsidP="00035356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A17A41">
                              <w:rPr>
                                <w:rFonts w:ascii="微软雅黑" w:eastAsia="微软雅黑" w:hAnsi="微软雅黑" w:hint="eastAsia"/>
                                <w:color w:val="333333"/>
                                <w:sz w:val="18"/>
                                <w:szCs w:val="18"/>
                              </w:rPr>
                              <w:t>邮箱（E-mail）：</w:t>
                            </w:r>
                            <w:hyperlink r:id="rId14" w:history="1">
                              <w:r w:rsidR="00A17A41" w:rsidRPr="00A17A41">
                                <w:rPr>
                                  <w:rStyle w:val="a7"/>
                                  <w:rFonts w:ascii="微软雅黑" w:eastAsia="微软雅黑" w:hAnsi="微软雅黑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A17A41" w:rsidRPr="00A17A41">
                                <w:rPr>
                                  <w:rStyle w:val="a7"/>
                                  <w:rFonts w:ascii="微软雅黑" w:eastAsia="微软雅黑" w:hAnsi="微软雅黑"/>
                                  <w:sz w:val="18"/>
                                  <w:szCs w:val="18"/>
                                </w:rPr>
                                <w:t>784869175@qq</w:t>
                              </w:r>
                              <w:r w:rsidR="00A17A41" w:rsidRPr="00A17A41">
                                <w:rPr>
                                  <w:rStyle w:val="a7"/>
                                  <w:rFonts w:ascii="微软雅黑" w:eastAsia="微软雅黑" w:hAnsi="微软雅黑" w:hint="eastAsia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A17A41" w:rsidRPr="00A17A41">
                                <w:rPr>
                                  <w:rStyle w:val="a7"/>
                                  <w:rFonts w:ascii="微软雅黑" w:eastAsia="微软雅黑" w:hAnsi="微软雅黑"/>
                                  <w:sz w:val="18"/>
                                  <w:szCs w:val="18"/>
                                </w:rPr>
                                <w:t>com</w:t>
                              </w:r>
                            </w:hyperlink>
                          </w:p>
                          <w:p w:rsidR="00A17A41" w:rsidRPr="00A17A41" w:rsidRDefault="00A17A41" w:rsidP="00035356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DA02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19.25pt;margin-top:9.9pt;width:159.05pt;height:176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" fillcolor="#f2f2f2 [3052]" stroked="f">
                <v:textbox>
                  <w:txbxContent>
                    <w:p w:rsidR="00D54802" w:rsidRPr="00154F04" w:rsidRDefault="00D54802" w:rsidP="00277325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154F0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个人信息</w:t>
                      </w:r>
                    </w:p>
                    <w:p w:rsidR="00D54802" w:rsidRPr="00663B0D" w:rsidRDefault="00F146A1" w:rsidP="00277325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:szCs w:val="24"/>
                        </w:rPr>
                        <w:t>Personal Information</w:t>
                      </w:r>
                    </w:p>
                    <w:p w:rsidR="00D54802" w:rsidRPr="00A17A41" w:rsidRDefault="00D54802" w:rsidP="00277325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color w:val="333333"/>
                          <w:sz w:val="18"/>
                          <w:szCs w:val="18"/>
                        </w:rPr>
                      </w:pPr>
                      <w:r w:rsidRPr="00A17A41">
                        <w:rPr>
                          <w:rFonts w:ascii="微软雅黑" w:eastAsia="微软雅黑" w:hAnsi="微软雅黑" w:hint="eastAsia"/>
                          <w:color w:val="333333"/>
                          <w:sz w:val="18"/>
                          <w:szCs w:val="18"/>
                        </w:rPr>
                        <w:t>姓名（Name）：</w:t>
                      </w:r>
                      <w:r w:rsidRPr="00A17A41">
                        <w:rPr>
                          <w:rFonts w:ascii="微软雅黑" w:eastAsia="微软雅黑" w:hAnsi="微软雅黑" w:hint="eastAsia"/>
                          <w:b/>
                          <w:color w:val="333333"/>
                          <w:szCs w:val="21"/>
                        </w:rPr>
                        <w:t>晋雯</w:t>
                      </w:r>
                    </w:p>
                    <w:p w:rsidR="00D54802" w:rsidRPr="00A17A41" w:rsidRDefault="00D54802" w:rsidP="00277325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color w:val="333333"/>
                          <w:sz w:val="18"/>
                          <w:szCs w:val="18"/>
                        </w:rPr>
                      </w:pPr>
                      <w:r w:rsidRPr="00A17A41">
                        <w:rPr>
                          <w:rFonts w:ascii="微软雅黑" w:eastAsia="微软雅黑" w:hAnsi="微软雅黑" w:hint="eastAsia"/>
                          <w:color w:val="333333"/>
                          <w:sz w:val="18"/>
                          <w:szCs w:val="18"/>
                        </w:rPr>
                        <w:t>年龄（Age）：2</w:t>
                      </w:r>
                      <w:r w:rsidRPr="00A17A41">
                        <w:rPr>
                          <w:rFonts w:ascii="微软雅黑" w:eastAsia="微软雅黑" w:hAnsi="微软雅黑"/>
                          <w:color w:val="333333"/>
                          <w:sz w:val="18"/>
                          <w:szCs w:val="18"/>
                        </w:rPr>
                        <w:t>0</w:t>
                      </w:r>
                    </w:p>
                    <w:p w:rsidR="00D54802" w:rsidRPr="00A17A41" w:rsidRDefault="00D54802" w:rsidP="00277325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color w:val="333333"/>
                          <w:sz w:val="18"/>
                          <w:szCs w:val="18"/>
                        </w:rPr>
                      </w:pPr>
                      <w:r w:rsidRPr="00A17A41">
                        <w:rPr>
                          <w:rFonts w:ascii="微软雅黑" w:eastAsia="微软雅黑" w:hAnsi="微软雅黑" w:hint="eastAsia"/>
                          <w:color w:val="333333"/>
                          <w:sz w:val="18"/>
                          <w:szCs w:val="18"/>
                        </w:rPr>
                        <w:t>手机（Cellphone）：1</w:t>
                      </w:r>
                      <w:r w:rsidRPr="00A17A41">
                        <w:rPr>
                          <w:rFonts w:ascii="微软雅黑" w:eastAsia="微软雅黑" w:hAnsi="微软雅黑"/>
                          <w:color w:val="333333"/>
                          <w:sz w:val="18"/>
                          <w:szCs w:val="18"/>
                        </w:rPr>
                        <w:t>5640652932</w:t>
                      </w:r>
                    </w:p>
                    <w:p w:rsidR="00A17A41" w:rsidRPr="00A17A41" w:rsidRDefault="00D54802" w:rsidP="00035356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color w:val="333333"/>
                          <w:sz w:val="18"/>
                          <w:szCs w:val="18"/>
                        </w:rPr>
                      </w:pPr>
                      <w:r w:rsidRPr="00A17A41">
                        <w:rPr>
                          <w:rFonts w:ascii="微软雅黑" w:eastAsia="微软雅黑" w:hAnsi="微软雅黑" w:hint="eastAsia"/>
                          <w:color w:val="333333"/>
                          <w:sz w:val="18"/>
                          <w:szCs w:val="18"/>
                        </w:rPr>
                        <w:t>邮箱（E-mail）：</w:t>
                      </w:r>
                      <w:hyperlink r:id="rId15" w:history="1">
                        <w:r w:rsidR="00A17A41" w:rsidRPr="00A17A41">
                          <w:rPr>
                            <w:rStyle w:val="a7"/>
                            <w:rFonts w:ascii="微软雅黑" w:eastAsia="微软雅黑" w:hAnsi="微软雅黑" w:hint="eastAsia"/>
                            <w:sz w:val="18"/>
                            <w:szCs w:val="18"/>
                          </w:rPr>
                          <w:t>1</w:t>
                        </w:r>
                        <w:r w:rsidR="00A17A41" w:rsidRPr="00A17A41">
                          <w:rPr>
                            <w:rStyle w:val="a7"/>
                            <w:rFonts w:ascii="微软雅黑" w:eastAsia="微软雅黑" w:hAnsi="微软雅黑"/>
                            <w:sz w:val="18"/>
                            <w:szCs w:val="18"/>
                          </w:rPr>
                          <w:t>784869175@qq</w:t>
                        </w:r>
                        <w:r w:rsidR="00A17A41" w:rsidRPr="00A17A41">
                          <w:rPr>
                            <w:rStyle w:val="a7"/>
                            <w:rFonts w:ascii="微软雅黑" w:eastAsia="微软雅黑" w:hAnsi="微软雅黑" w:hint="eastAsia"/>
                            <w:sz w:val="18"/>
                            <w:szCs w:val="18"/>
                          </w:rPr>
                          <w:t>.</w:t>
                        </w:r>
                        <w:r w:rsidR="00A17A41" w:rsidRPr="00A17A41">
                          <w:rPr>
                            <w:rStyle w:val="a7"/>
                            <w:rFonts w:ascii="微软雅黑" w:eastAsia="微软雅黑" w:hAnsi="微软雅黑"/>
                            <w:sz w:val="18"/>
                            <w:szCs w:val="18"/>
                          </w:rPr>
                          <w:t>com</w:t>
                        </w:r>
                      </w:hyperlink>
                    </w:p>
                    <w:p w:rsidR="00A17A41" w:rsidRPr="00A17A41" w:rsidRDefault="00A17A41" w:rsidP="00035356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4802" w:rsidRDefault="00D54802" w:rsidP="00D54802">
      <w:pPr>
        <w:ind w:left="1982" w:hangingChars="708" w:hanging="1982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28"/>
          <w:szCs w:val="18"/>
        </w:rPr>
        <w:t>工作经历</w:t>
      </w:r>
      <w:r w:rsidRPr="00120AFC">
        <w:rPr>
          <w:rFonts w:ascii="微软雅黑" w:eastAsia="微软雅黑" w:hAnsi="微软雅黑" w:hint="eastAsia"/>
          <w:b/>
          <w:color w:val="000000" w:themeColor="text1"/>
          <w:sz w:val="28"/>
          <w:szCs w:val="18"/>
        </w:rPr>
        <w:t>（</w:t>
      </w:r>
      <w:r>
        <w:rPr>
          <w:rFonts w:ascii="微软雅黑" w:eastAsia="微软雅黑" w:hAnsi="微软雅黑" w:hint="eastAsia"/>
          <w:b/>
          <w:color w:val="000000" w:themeColor="text1"/>
          <w:sz w:val="28"/>
          <w:szCs w:val="18"/>
        </w:rPr>
        <w:t>I</w:t>
      </w:r>
      <w:r w:rsidR="00F146A1">
        <w:rPr>
          <w:rFonts w:ascii="微软雅黑" w:eastAsia="微软雅黑" w:hAnsi="微软雅黑"/>
          <w:b/>
          <w:color w:val="000000" w:themeColor="text1"/>
          <w:sz w:val="28"/>
          <w:szCs w:val="18"/>
        </w:rPr>
        <w:t>nternshi</w:t>
      </w:r>
    </w:p>
    <w:p w:rsidR="00663B0D" w:rsidRDefault="00663B0D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CE1556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  <w:r>
        <w:rPr>
          <w:rFonts w:ascii="微软雅黑" w:eastAsia="微软雅黑" w:hAnsi="微软雅黑"/>
          <w:b/>
          <w:noProof/>
          <w:color w:val="333333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5AB8CF9" wp14:editId="114C0EB1">
                <wp:simplePos x="0" y="0"/>
                <wp:positionH relativeFrom="column">
                  <wp:posOffset>-122393</wp:posOffset>
                </wp:positionH>
                <wp:positionV relativeFrom="paragraph">
                  <wp:posOffset>153035</wp:posOffset>
                </wp:positionV>
                <wp:extent cx="1784025" cy="341630"/>
                <wp:effectExtent l="0" t="0" r="6985" b="127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4025" cy="341630"/>
                          <a:chOff x="0" y="0"/>
                          <a:chExt cx="1784025" cy="341630"/>
                        </a:xfrm>
                      </wpg:grpSpPr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" cy="34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47" t="24342" r="5636" b="40886"/>
                          <a:stretch/>
                        </pic:blipFill>
                        <pic:spPr bwMode="auto">
                          <a:xfrm>
                            <a:off x="478465" y="116958"/>
                            <a:ext cx="1305560" cy="118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836E7" id="组合 22" o:spid="_x0000_s1026" style="position:absolute;left:0;text-align:left;margin-left:-9.65pt;margin-top:12.05pt;width:140.45pt;height:26.9pt;z-index:251709440" coordsize="17840,3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">
                <v:shape id="图片 10" o:spid="_x0000_s1027" type="#_x0000_t75" style="position:absolute;width:3390;height:3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JXtnDAAAA2wAAAA8AAABkcnMvZG93bnJldi54bWxEj81qwkAQx+8F32EZwVvdaGmR1FVEFIUe&#10;WqMPMM1Ok9DsbMhu4+rTdw6F3maY/8dvluvkWjVQHxrPBmbTDBRx6W3DlYHLef+4ABUissXWMxm4&#10;UYD1avSwxNz6K59oKGKlJIRDjgbqGLtc61DW5DBMfUcsty/fO4yy9pW2PV4l3LV6nmUv2mHD0lBj&#10;R9uayu/ix0nJR/WJbvfuL8O9ezs8p6eQ/MGYyThtXkFFSvFf/Oc+WsEXevlFBt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0le2cMAAADbAAAADwAAAAAAAAAAAAAAAACf&#10;AgAAZHJzL2Rvd25yZXYueG1sUEsFBgAAAAAEAAQA9wAAAI8DAAAAAA==&#10;">
                  <v:imagedata r:id="rId17" o:title=""/>
                  <v:path arrowok="t"/>
                </v:shape>
                <v:shape id="图片 20" o:spid="_x0000_s1028" type="#_x0000_t75" style="position:absolute;left:4784;top:1169;width:13056;height:1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4t+O9AAAA2wAAAA8AAABkcnMvZG93bnJldi54bWxET7sKwjAU3QX/IVzBTVMdRKpRfCDo5HNx&#10;uzbXptjclCZq/XszCI6H857OG1uKF9W+cKxg0E9AEGdOF5wruJw3vTEIH5A1lo5JwYc8zGft1hRT&#10;7d58pNcp5CKGsE9RgQmhSqX0mSGLvu8q4sjdXW0xRFjnUtf4juG2lMMkGUmLBccGgxWtDGWP09Mq&#10;WO5Nct6NBtvicFt6vq4em/X9olS30ywmIAI14S/+ubdawTCuj1/iD5CzL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2ni3470AAADbAAAADwAAAAAAAAAAAAAAAACfAgAAZHJz&#10;L2Rvd25yZXYueG1sUEsFBgAAAAAEAAQA9wAAAIkDAAAAAA==&#10;">
                  <v:imagedata r:id="rId13" o:title="" croptop="15953f" cropbottom="26795f" cropleft="42105f" cropright="3694f"/>
                  <v:path arrowok="t"/>
                </v:shape>
              </v:group>
            </w:pict>
          </mc:Fallback>
        </mc:AlternateContent>
      </w:r>
    </w:p>
    <w:p w:rsidR="00663B0D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154F04" w:rsidRDefault="00154F04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  <w:r w:rsidRPr="00CE7D96">
        <w:rPr>
          <w:rFonts w:ascii="微软雅黑" w:eastAsia="微软雅黑" w:hAnsi="微软雅黑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F02B07" wp14:editId="28AF9139">
                <wp:simplePos x="0" y="0"/>
                <wp:positionH relativeFrom="margin">
                  <wp:posOffset>-244313</wp:posOffset>
                </wp:positionH>
                <wp:positionV relativeFrom="paragraph">
                  <wp:posOffset>106045</wp:posOffset>
                </wp:positionV>
                <wp:extent cx="2019868" cy="1676400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868" cy="1676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802" w:rsidRPr="00154F04" w:rsidRDefault="00D54802" w:rsidP="00277325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54F0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个人特长</w:t>
                            </w:r>
                          </w:p>
                          <w:p w:rsidR="00D54802" w:rsidRDefault="00D54802" w:rsidP="00035356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63B0D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Personal advantages</w:t>
                            </w:r>
                          </w:p>
                          <w:p w:rsidR="00D54802" w:rsidRPr="00035356" w:rsidRDefault="00D54802" w:rsidP="00035356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写作</w:t>
                            </w:r>
                            <w:r w:rsidR="002A1B91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，</w:t>
                            </w:r>
                            <w:r w:rsidR="002A1B91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摄影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02B07" id="_x0000_s1027" type="#_x0000_t202" style="position:absolute;margin-left:-19.25pt;margin-top:8.35pt;width:159.05pt;height:132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" fillcolor="#f2f2f2 [3052]" stroked="f">
                <v:textbox>
                  <w:txbxContent>
                    <w:p w:rsidR="00D54802" w:rsidRPr="00154F04" w:rsidRDefault="00D54802" w:rsidP="00277325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154F0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个人特长</w:t>
                      </w:r>
                    </w:p>
                    <w:p w:rsidR="00D54802" w:rsidRDefault="00D54802" w:rsidP="00035356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663B0D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:szCs w:val="24"/>
                        </w:rPr>
                        <w:t>Personal advantages</w:t>
                      </w:r>
                    </w:p>
                    <w:p w:rsidR="00D54802" w:rsidRPr="00035356" w:rsidRDefault="00D54802" w:rsidP="00035356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:szCs w:val="24"/>
                        </w:rPr>
                        <w:t>英语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:szCs w:val="24"/>
                        </w:rPr>
                        <w:t>写作</w:t>
                      </w:r>
                      <w:r w:rsidR="002A1B91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，</w:t>
                      </w:r>
                      <w:r w:rsidR="002A1B91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:szCs w:val="24"/>
                        </w:rPr>
                        <w:t>摄影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4F04" w:rsidRDefault="00154F04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154F04" w:rsidRDefault="00154F04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154F04" w:rsidRDefault="00154F04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154F04" w:rsidRDefault="00154F04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154F04" w:rsidRDefault="00154F04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154F04" w:rsidRDefault="00154F04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154F04" w:rsidRDefault="00154F04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154F04" w:rsidRDefault="00154F04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154F04" w:rsidRDefault="00CE1556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  <w:r>
        <w:rPr>
          <w:rFonts w:ascii="微软雅黑" w:eastAsia="微软雅黑" w:hAnsi="微软雅黑"/>
          <w:b/>
          <w:noProof/>
          <w:color w:val="333333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7262FDD6" wp14:editId="5AB0FB8B">
                <wp:simplePos x="0" y="0"/>
                <wp:positionH relativeFrom="column">
                  <wp:posOffset>-123028</wp:posOffset>
                </wp:positionH>
                <wp:positionV relativeFrom="paragraph">
                  <wp:posOffset>227965</wp:posOffset>
                </wp:positionV>
                <wp:extent cx="1783715" cy="341630"/>
                <wp:effectExtent l="0" t="0" r="6985" b="127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715" cy="341630"/>
                          <a:chOff x="0" y="0"/>
                          <a:chExt cx="1784025" cy="341630"/>
                        </a:xfrm>
                      </wpg:grpSpPr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47" t="24342" r="5636" b="40886"/>
                          <a:stretch/>
                        </pic:blipFill>
                        <pic:spPr bwMode="auto">
                          <a:xfrm>
                            <a:off x="478465" y="116958"/>
                            <a:ext cx="1305560" cy="118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BCF4B7" id="组合 23" o:spid="_x0000_s1026" style="position:absolute;left:0;text-align:left;margin-left:-9.7pt;margin-top:17.95pt;width:140.45pt;height:26.9pt;z-index:251712512" coordsize="17840,3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">
                <v:shape id="图片 14" o:spid="_x0000_s1027" type="#_x0000_t75" style="position:absolute;width:3416;height:3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XqgPBAAAA2wAAAA8AAABkcnMvZG93bnJldi54bWxET0uLwjAQvi/4H8II3tZUEZWuaRHBZQ8i&#10;vvA824xtsZmUJrb13xthYW/z8T1nlfamEi01rrSsYDKOQBBnVpecK7ict59LEM4ja6wsk4InOUiT&#10;wccKY207PlJ78rkIIexiVFB4X8dSuqwgg25sa+LA3Wxj0AfY5FI32IVwU8lpFM2lwZJDQ4E1bQrK&#10;7qeHUTCf7fLf27Vqp8fHfrPH70V34IVSo2G//gLhqff/4j/3jw7zZ/D+JRwgk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NXqgPBAAAA2wAAAA8AAAAAAAAAAAAAAAAAnwIA&#10;AGRycy9kb3ducmV2LnhtbFBLBQYAAAAABAAEAPcAAACNAwAAAAA=&#10;">
                  <v:imagedata r:id="rId19" o:title=""/>
                  <v:path arrowok="t"/>
                </v:shape>
                <v:shape id="图片 21" o:spid="_x0000_s1028" type="#_x0000_t75" style="position:absolute;left:4784;top:1169;width:13056;height:1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0EnjEAAAA2wAAAA8AAABkcnMvZG93bnJldi54bWxEj0FrwkAUhO8F/8PyCt7qJjlIia7SRAL2&#10;1Fa9eHtmn9lg9m3IbjX++64g9DjMzDfMcj3aTlxp8K1jBeksAUFcO91yo+Cwr97eQfiArLFzTAru&#10;5GG9mrwsMdfuxj903YVGRAj7HBWYEPpcSl8bsuhnrieO3tkNFkOUQyP1gLcIt53MkmQuLbYcFwz2&#10;VBqqL7tfq6D4Msn+c55u2+9T4flYXqrN+aDU9HX8WIAINIb/8LO91QqyFB5f4g+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0EnjEAAAA2wAAAA8AAAAAAAAAAAAAAAAA&#10;nwIAAGRycy9kb3ducmV2LnhtbFBLBQYAAAAABAAEAPcAAACQAwAAAAA=&#10;">
                  <v:imagedata r:id="rId13" o:title="" croptop="15953f" cropbottom="26795f" cropleft="42105f" cropright="3694f"/>
                  <v:path arrowok="t"/>
                </v:shape>
              </v:group>
            </w:pict>
          </mc:Fallback>
        </mc:AlternateContent>
      </w:r>
    </w:p>
    <w:p w:rsidR="00154F04" w:rsidRDefault="00154F04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154F04" w:rsidRPr="00682C37" w:rsidRDefault="00154F04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  <w:r w:rsidRPr="00CE7D96">
        <w:rPr>
          <w:rFonts w:ascii="微软雅黑" w:eastAsia="微软雅黑" w:hAnsi="微软雅黑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AEE6A0" wp14:editId="1AD26DE1">
                <wp:simplePos x="0" y="0"/>
                <wp:positionH relativeFrom="column">
                  <wp:posOffset>-244313</wp:posOffset>
                </wp:positionH>
                <wp:positionV relativeFrom="paragraph">
                  <wp:posOffset>173990</wp:posOffset>
                </wp:positionV>
                <wp:extent cx="2019868" cy="2245626"/>
                <wp:effectExtent l="0" t="0" r="0" b="254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868" cy="22456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A41" w:rsidRDefault="00A17A41" w:rsidP="00A17A41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语言水平</w:t>
                            </w:r>
                          </w:p>
                          <w:p w:rsidR="00D54802" w:rsidRPr="00A17A41" w:rsidRDefault="00A17A41" w:rsidP="00A17A41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anguage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 level</w:t>
                            </w:r>
                          </w:p>
                          <w:p w:rsidR="00D54802" w:rsidRDefault="00A17A41" w:rsidP="00035356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1，CET-4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，CET-6</w:t>
                            </w:r>
                          </w:p>
                          <w:p w:rsidR="00A17A41" w:rsidRDefault="00A17A41" w:rsidP="00035356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，英语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口语熟练</w:t>
                            </w:r>
                          </w:p>
                          <w:p w:rsidR="00A17A41" w:rsidRPr="00035356" w:rsidRDefault="00A17A41" w:rsidP="00035356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EE6A0" id="_x0000_s1028" type="#_x0000_t202" style="position:absolute;margin-left:-19.25pt;margin-top:13.7pt;width:159.05pt;height:176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" fillcolor="#f2f2f2 [3052]" stroked="f">
                <v:textbox>
                  <w:txbxContent>
                    <w:p w:rsidR="00A17A41" w:rsidRDefault="00A17A41" w:rsidP="00A17A41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语言水平</w:t>
                      </w:r>
                    </w:p>
                    <w:p w:rsidR="00D54802" w:rsidRPr="00A17A41" w:rsidRDefault="00A17A41" w:rsidP="00A17A41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anguage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 level</w:t>
                      </w:r>
                    </w:p>
                    <w:p w:rsidR="00D54802" w:rsidRDefault="00A17A41" w:rsidP="00035356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:szCs w:val="24"/>
                        </w:rPr>
                        <w:t>1，CET-4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，CET-6</w:t>
                      </w:r>
                    </w:p>
                    <w:p w:rsidR="00A17A41" w:rsidRDefault="00A17A41" w:rsidP="00035356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:szCs w:val="24"/>
                        </w:rPr>
                        <w:t>，英语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口语熟练</w:t>
                      </w:r>
                    </w:p>
                    <w:p w:rsidR="00A17A41" w:rsidRPr="00035356" w:rsidRDefault="00A17A41" w:rsidP="00035356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3F74FA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Default="00120AFC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  <w:r>
        <w:rPr>
          <w:rFonts w:ascii="微软雅黑" w:eastAsia="微软雅黑" w:hAnsi="微软雅黑"/>
          <w:b/>
          <w:noProof/>
          <w:sz w:val="18"/>
          <w:szCs w:val="18"/>
        </w:rPr>
        <w:drawing>
          <wp:inline distT="0" distB="0" distL="0" distR="0" wp14:anchorId="15CE1DD8" wp14:editId="1F5B976D">
            <wp:extent cx="4341412" cy="34099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nd 教育程度黑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589" cy="37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AFC" w:rsidRPr="00120AFC" w:rsidRDefault="00120AFC" w:rsidP="00120AFC">
      <w:pPr>
        <w:spacing w:line="276" w:lineRule="auto"/>
        <w:ind w:left="1588" w:hangingChars="567" w:hanging="1588"/>
        <w:jc w:val="left"/>
        <w:rPr>
          <w:rFonts w:ascii="微软雅黑" w:eastAsia="微软雅黑" w:hAnsi="微软雅黑"/>
          <w:b/>
          <w:color w:val="000000" w:themeColor="text1"/>
          <w:sz w:val="28"/>
          <w:szCs w:val="18"/>
        </w:rPr>
      </w:pPr>
      <w:r w:rsidRPr="00120AFC">
        <w:rPr>
          <w:rFonts w:ascii="微软雅黑" w:eastAsia="微软雅黑" w:hAnsi="微软雅黑" w:hint="eastAsia"/>
          <w:b/>
          <w:color w:val="000000" w:themeColor="text1"/>
          <w:sz w:val="28"/>
          <w:szCs w:val="18"/>
        </w:rPr>
        <w:t>教育程度（E</w:t>
      </w:r>
      <w:r w:rsidRPr="00120AFC">
        <w:rPr>
          <w:rFonts w:ascii="微软雅黑" w:eastAsia="微软雅黑" w:hAnsi="微软雅黑"/>
          <w:b/>
          <w:color w:val="000000" w:themeColor="text1"/>
          <w:sz w:val="28"/>
          <w:szCs w:val="18"/>
        </w:rPr>
        <w:t>ducation）</w:t>
      </w:r>
    </w:p>
    <w:p w:rsidR="00DF552D" w:rsidRPr="00DF552D" w:rsidRDefault="00DF552D" w:rsidP="00120AFC">
      <w:pPr>
        <w:spacing w:line="276" w:lineRule="auto"/>
        <w:ind w:left="1274" w:hangingChars="708" w:hanging="1274"/>
        <w:jc w:val="left"/>
        <w:rPr>
          <w:rFonts w:ascii="微软雅黑" w:eastAsia="微软雅黑" w:hAnsi="微软雅黑"/>
          <w:color w:val="666666"/>
          <w:sz w:val="18"/>
          <w:szCs w:val="18"/>
        </w:rPr>
      </w:pPr>
      <w:r w:rsidRPr="00DF552D">
        <w:rPr>
          <w:rFonts w:ascii="微软雅黑" w:eastAsia="微软雅黑" w:hAnsi="微软雅黑" w:hint="eastAsia"/>
          <w:color w:val="666666"/>
          <w:sz w:val="18"/>
          <w:szCs w:val="18"/>
        </w:rPr>
        <w:t>毕业学校（Graduate from）：</w:t>
      </w:r>
      <w:r w:rsidR="00035356">
        <w:rPr>
          <w:rFonts w:ascii="微软雅黑" w:eastAsia="微软雅黑" w:hAnsi="微软雅黑" w:hint="eastAsia"/>
          <w:color w:val="666666"/>
          <w:sz w:val="18"/>
          <w:szCs w:val="18"/>
        </w:rPr>
        <w:t>渤海大学</w:t>
      </w:r>
    </w:p>
    <w:p w:rsidR="00DF552D" w:rsidRPr="00DF552D" w:rsidRDefault="00DF552D" w:rsidP="00120AFC">
      <w:pPr>
        <w:spacing w:line="276" w:lineRule="auto"/>
        <w:ind w:left="1274" w:hangingChars="708" w:hanging="1274"/>
        <w:jc w:val="left"/>
        <w:rPr>
          <w:rFonts w:ascii="微软雅黑" w:eastAsia="微软雅黑" w:hAnsi="微软雅黑"/>
          <w:color w:val="666666"/>
          <w:sz w:val="18"/>
          <w:szCs w:val="18"/>
        </w:rPr>
      </w:pPr>
      <w:r w:rsidRPr="00DF552D">
        <w:rPr>
          <w:rFonts w:ascii="微软雅黑" w:eastAsia="微软雅黑" w:hAnsi="微软雅黑" w:hint="eastAsia"/>
          <w:color w:val="666666"/>
          <w:sz w:val="18"/>
          <w:szCs w:val="18"/>
        </w:rPr>
        <w:t>专业（Major）：</w:t>
      </w:r>
      <w:r w:rsidR="00035356">
        <w:rPr>
          <w:rFonts w:ascii="微软雅黑" w:eastAsia="微软雅黑" w:hAnsi="微软雅黑" w:hint="eastAsia"/>
          <w:color w:val="666666"/>
          <w:sz w:val="18"/>
          <w:szCs w:val="18"/>
        </w:rPr>
        <w:t>新闻学</w:t>
      </w:r>
    </w:p>
    <w:p w:rsidR="00DF552D" w:rsidRDefault="00035356" w:rsidP="00035356">
      <w:pPr>
        <w:spacing w:line="276" w:lineRule="auto"/>
        <w:ind w:left="1274" w:hangingChars="708" w:hanging="1274"/>
        <w:jc w:val="left"/>
        <w:rPr>
          <w:rFonts w:ascii="微软雅黑" w:eastAsia="微软雅黑" w:hAnsi="微软雅黑"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color w:val="666666"/>
          <w:sz w:val="18"/>
          <w:szCs w:val="18"/>
        </w:rPr>
        <w:t>年级（</w:t>
      </w:r>
      <w:r>
        <w:rPr>
          <w:rFonts w:ascii="微软雅黑" w:eastAsia="微软雅黑" w:hAnsi="微软雅黑"/>
          <w:color w:val="666666"/>
          <w:sz w:val="18"/>
          <w:szCs w:val="18"/>
        </w:rPr>
        <w:t>grade</w:t>
      </w:r>
      <w:r>
        <w:rPr>
          <w:rFonts w:ascii="微软雅黑" w:eastAsia="微软雅黑" w:hAnsi="微软雅黑" w:hint="eastAsia"/>
          <w:color w:val="666666"/>
          <w:sz w:val="18"/>
          <w:szCs w:val="18"/>
        </w:rPr>
        <w:t>）:大三</w:t>
      </w:r>
    </w:p>
    <w:p w:rsidR="00DF552D" w:rsidRPr="00DF552D" w:rsidRDefault="00DF552D" w:rsidP="00A17A41">
      <w:pPr>
        <w:spacing w:line="276" w:lineRule="auto"/>
        <w:ind w:left="1454" w:hangingChars="808" w:hanging="1454"/>
        <w:jc w:val="left"/>
        <w:rPr>
          <w:rFonts w:ascii="微软雅黑" w:eastAsia="微软雅黑" w:hAnsi="微软雅黑"/>
          <w:color w:val="666666"/>
          <w:sz w:val="18"/>
          <w:szCs w:val="18"/>
        </w:rPr>
      </w:pPr>
      <w:r w:rsidRPr="00DF552D">
        <w:rPr>
          <w:rFonts w:ascii="微软雅黑" w:eastAsia="微软雅黑" w:hAnsi="微软雅黑" w:hint="eastAsia"/>
          <w:color w:val="666666"/>
          <w:sz w:val="18"/>
          <w:szCs w:val="18"/>
        </w:rPr>
        <w:t>所获荣誉（Scholarship）：</w:t>
      </w:r>
      <w:r w:rsidR="00035356">
        <w:rPr>
          <w:rFonts w:ascii="微软雅黑" w:eastAsia="微软雅黑" w:hAnsi="微软雅黑" w:hint="eastAsia"/>
          <w:color w:val="666666"/>
          <w:sz w:val="18"/>
          <w:szCs w:val="18"/>
        </w:rPr>
        <w:t>第20届中国日报社21世纪杯</w:t>
      </w:r>
      <w:r w:rsidR="00A17A41">
        <w:rPr>
          <w:rFonts w:ascii="微软雅黑" w:eastAsia="微软雅黑" w:hAnsi="微软雅黑" w:hint="eastAsia"/>
          <w:color w:val="666666"/>
          <w:sz w:val="18"/>
          <w:szCs w:val="18"/>
        </w:rPr>
        <w:t>.</w:t>
      </w:r>
      <w:r w:rsidR="00035356">
        <w:rPr>
          <w:rFonts w:ascii="微软雅黑" w:eastAsia="微软雅黑" w:hAnsi="微软雅黑" w:hint="eastAsia"/>
          <w:color w:val="666666"/>
          <w:sz w:val="18"/>
          <w:szCs w:val="18"/>
        </w:rPr>
        <w:t>英语演讲比赛辽宁赛区一等</w:t>
      </w:r>
      <w:r w:rsidR="00A17A41">
        <w:rPr>
          <w:rFonts w:ascii="微软雅黑" w:eastAsia="微软雅黑" w:hAnsi="微软雅黑" w:hint="eastAsia"/>
          <w:color w:val="666666"/>
          <w:sz w:val="18"/>
          <w:szCs w:val="18"/>
        </w:rPr>
        <w:t xml:space="preserve">      </w:t>
      </w:r>
      <w:r w:rsidR="00035356">
        <w:rPr>
          <w:rFonts w:ascii="微软雅黑" w:eastAsia="微软雅黑" w:hAnsi="微软雅黑" w:hint="eastAsia"/>
          <w:color w:val="666666"/>
          <w:sz w:val="18"/>
          <w:szCs w:val="18"/>
        </w:rPr>
        <w:t>奖</w:t>
      </w:r>
    </w:p>
    <w:p w:rsidR="00DF552D" w:rsidRDefault="00DF552D" w:rsidP="00120AFC">
      <w:pPr>
        <w:ind w:left="1274" w:hangingChars="708" w:hanging="1274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</w:p>
    <w:p w:rsidR="00120AFC" w:rsidRDefault="00120AFC" w:rsidP="00120AFC">
      <w:pPr>
        <w:ind w:left="1274" w:hangingChars="708" w:hanging="1274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b/>
          <w:noProof/>
          <w:color w:val="666666"/>
          <w:sz w:val="18"/>
          <w:szCs w:val="18"/>
        </w:rPr>
        <w:drawing>
          <wp:inline distT="0" distB="0" distL="0" distR="0" wp14:anchorId="17CCEDAB" wp14:editId="2BC66E06">
            <wp:extent cx="4341600" cy="349495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nd 工作经历黑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600" cy="3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802" w:rsidRDefault="00D54802" w:rsidP="00120AFC">
      <w:pPr>
        <w:ind w:left="1274" w:hangingChars="708" w:hanging="1274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</w:p>
    <w:p w:rsidR="00120AFC" w:rsidRDefault="00120AFC" w:rsidP="00120AFC">
      <w:pPr>
        <w:ind w:left="1982" w:hangingChars="708" w:hanging="1982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28"/>
          <w:szCs w:val="18"/>
        </w:rPr>
        <w:t>工作经历</w:t>
      </w:r>
      <w:r w:rsidRPr="00120AFC">
        <w:rPr>
          <w:rFonts w:ascii="微软雅黑" w:eastAsia="微软雅黑" w:hAnsi="微软雅黑" w:hint="eastAsia"/>
          <w:b/>
          <w:color w:val="000000" w:themeColor="text1"/>
          <w:sz w:val="28"/>
          <w:szCs w:val="18"/>
        </w:rPr>
        <w:t>（</w:t>
      </w:r>
      <w:r>
        <w:rPr>
          <w:rFonts w:ascii="微软雅黑" w:eastAsia="微软雅黑" w:hAnsi="微软雅黑" w:hint="eastAsia"/>
          <w:b/>
          <w:color w:val="000000" w:themeColor="text1"/>
          <w:sz w:val="28"/>
          <w:szCs w:val="18"/>
        </w:rPr>
        <w:t>I</w:t>
      </w:r>
      <w:r>
        <w:rPr>
          <w:rFonts w:ascii="微软雅黑" w:eastAsia="微软雅黑" w:hAnsi="微软雅黑"/>
          <w:b/>
          <w:color w:val="000000" w:themeColor="text1"/>
          <w:sz w:val="28"/>
          <w:szCs w:val="18"/>
        </w:rPr>
        <w:t>nternship</w:t>
      </w:r>
      <w:r w:rsidRPr="00120AFC">
        <w:rPr>
          <w:rFonts w:ascii="微软雅黑" w:eastAsia="微软雅黑" w:hAnsi="微软雅黑"/>
          <w:b/>
          <w:color w:val="000000" w:themeColor="text1"/>
          <w:sz w:val="28"/>
          <w:szCs w:val="18"/>
        </w:rPr>
        <w:t>）</w:t>
      </w:r>
    </w:p>
    <w:p w:rsidR="00120AFC" w:rsidRDefault="00120AFC" w:rsidP="00120AFC">
      <w:pPr>
        <w:ind w:left="1274" w:hangingChars="708" w:hanging="1274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</w:p>
    <w:p w:rsidR="00DF552D" w:rsidRDefault="00570EA2" w:rsidP="00570EA2">
      <w:pPr>
        <w:ind w:left="567" w:hangingChars="315" w:hanging="567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>
        <w:rPr>
          <w:rFonts w:ascii="微软雅黑" w:eastAsia="微软雅黑" w:hAnsi="微软雅黑"/>
          <w:b/>
          <w:color w:val="666666"/>
          <w:sz w:val="18"/>
          <w:szCs w:val="18"/>
        </w:rPr>
        <w:t>工作时间</w:t>
      </w:r>
      <w:r>
        <w:rPr>
          <w:rFonts w:ascii="微软雅黑" w:eastAsia="微软雅黑" w:hAnsi="微软雅黑" w:hint="eastAsia"/>
          <w:b/>
          <w:color w:val="666666"/>
          <w:sz w:val="18"/>
          <w:szCs w:val="18"/>
        </w:rPr>
        <w:t xml:space="preserve">                  </w:t>
      </w:r>
      <w:r>
        <w:rPr>
          <w:rFonts w:ascii="微软雅黑" w:eastAsia="微软雅黑" w:hAnsi="微软雅黑"/>
          <w:b/>
          <w:color w:val="666666"/>
          <w:sz w:val="18"/>
          <w:szCs w:val="18"/>
        </w:rPr>
        <w:t xml:space="preserve">   </w:t>
      </w:r>
      <w:r>
        <w:rPr>
          <w:rFonts w:ascii="微软雅黑" w:eastAsia="微软雅黑" w:hAnsi="微软雅黑" w:hint="eastAsia"/>
          <w:b/>
          <w:color w:val="666666"/>
          <w:sz w:val="18"/>
          <w:szCs w:val="18"/>
        </w:rPr>
        <w:t xml:space="preserve">单位名称             </w:t>
      </w:r>
      <w:r>
        <w:rPr>
          <w:rFonts w:ascii="微软雅黑" w:eastAsia="微软雅黑" w:hAnsi="微软雅黑"/>
          <w:b/>
          <w:color w:val="666666"/>
          <w:sz w:val="18"/>
          <w:szCs w:val="18"/>
        </w:rPr>
        <w:t xml:space="preserve">         </w:t>
      </w:r>
      <w:r>
        <w:rPr>
          <w:rFonts w:ascii="微软雅黑" w:eastAsia="微软雅黑" w:hAnsi="微软雅黑" w:hint="eastAsia"/>
          <w:b/>
          <w:color w:val="666666"/>
          <w:sz w:val="18"/>
          <w:szCs w:val="18"/>
        </w:rPr>
        <w:t xml:space="preserve"> 职位</w:t>
      </w:r>
    </w:p>
    <w:p w:rsidR="00570EA2" w:rsidRDefault="00570EA2" w:rsidP="00570EA2">
      <w:pPr>
        <w:ind w:left="567" w:hangingChars="315" w:hanging="567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</w:p>
    <w:p w:rsidR="00570EA2" w:rsidRDefault="00570EA2" w:rsidP="00570EA2">
      <w:pPr>
        <w:ind w:left="567" w:hangingChars="315" w:hanging="567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>
        <w:rPr>
          <w:rFonts w:ascii="微软雅黑" w:eastAsia="微软雅黑" w:hAnsi="微软雅黑"/>
          <w:b/>
          <w:color w:val="666666"/>
          <w:sz w:val="18"/>
          <w:szCs w:val="18"/>
        </w:rPr>
        <w:t>2013年4月至5月</w:t>
      </w:r>
      <w:r>
        <w:rPr>
          <w:rFonts w:ascii="微软雅黑" w:eastAsia="微软雅黑" w:hAnsi="微软雅黑" w:hint="eastAsia"/>
          <w:b/>
          <w:color w:val="666666"/>
          <w:sz w:val="18"/>
          <w:szCs w:val="18"/>
        </w:rPr>
        <w:t xml:space="preserve">        </w:t>
      </w:r>
      <w:r>
        <w:rPr>
          <w:rFonts w:ascii="微软雅黑" w:eastAsia="微软雅黑" w:hAnsi="微软雅黑"/>
          <w:b/>
          <w:color w:val="666666"/>
          <w:sz w:val="18"/>
          <w:szCs w:val="18"/>
        </w:rPr>
        <w:t xml:space="preserve">   </w:t>
      </w:r>
      <w:r>
        <w:rPr>
          <w:rFonts w:ascii="微软雅黑" w:eastAsia="微软雅黑" w:hAnsi="微软雅黑" w:hint="eastAsia"/>
          <w:b/>
          <w:color w:val="666666"/>
          <w:sz w:val="18"/>
          <w:szCs w:val="18"/>
        </w:rPr>
        <w:t>中国锦州世界园林博览会         志愿者</w:t>
      </w:r>
    </w:p>
    <w:p w:rsidR="00570EA2" w:rsidRDefault="00570EA2" w:rsidP="00570EA2">
      <w:pPr>
        <w:ind w:left="567" w:hangingChars="315" w:hanging="567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</w:p>
    <w:p w:rsidR="00570EA2" w:rsidRDefault="00570EA2" w:rsidP="00570EA2">
      <w:pPr>
        <w:ind w:left="567" w:hangingChars="315" w:hanging="567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b/>
          <w:color w:val="666666"/>
          <w:sz w:val="18"/>
          <w:szCs w:val="18"/>
        </w:rPr>
        <w:t xml:space="preserve">2013年9月至2014年11月  锦州市琅文教育                </w:t>
      </w:r>
      <w:r w:rsidR="00F20275">
        <w:rPr>
          <w:rFonts w:ascii="微软雅黑" w:eastAsia="微软雅黑" w:hAnsi="微软雅黑" w:hint="eastAsia"/>
          <w:b/>
          <w:color w:val="666666"/>
          <w:sz w:val="18"/>
          <w:szCs w:val="18"/>
        </w:rPr>
        <w:t>英语</w:t>
      </w:r>
      <w:r>
        <w:rPr>
          <w:rFonts w:ascii="微软雅黑" w:eastAsia="微软雅黑" w:hAnsi="微软雅黑" w:hint="eastAsia"/>
          <w:b/>
          <w:color w:val="666666"/>
          <w:sz w:val="18"/>
          <w:szCs w:val="18"/>
        </w:rPr>
        <w:t>助教</w:t>
      </w:r>
    </w:p>
    <w:p w:rsidR="00A17A41" w:rsidRDefault="00A17A41" w:rsidP="00570EA2">
      <w:pPr>
        <w:ind w:left="567" w:hangingChars="315" w:hanging="567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</w:p>
    <w:p w:rsidR="00A17A41" w:rsidRDefault="00A17A41" w:rsidP="00570EA2">
      <w:pPr>
        <w:ind w:left="567" w:hangingChars="315" w:hanging="567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</w:p>
    <w:p w:rsidR="00A17A41" w:rsidRDefault="00A17A41" w:rsidP="00570EA2">
      <w:pPr>
        <w:ind w:left="567" w:hangingChars="315" w:hanging="567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b/>
          <w:noProof/>
          <w:color w:val="666666"/>
          <w:sz w:val="18"/>
          <w:szCs w:val="18"/>
        </w:rPr>
        <w:drawing>
          <wp:inline distT="0" distB="0" distL="0" distR="0" wp14:anchorId="652DA1EC" wp14:editId="22A9D671">
            <wp:extent cx="4380961" cy="352425"/>
            <wp:effectExtent l="0" t="0" r="63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nd 工作经历黑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839" cy="3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A41" w:rsidRDefault="00A17A41" w:rsidP="00570EA2">
      <w:pPr>
        <w:ind w:left="567" w:hangingChars="315" w:hanging="567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</w:p>
    <w:p w:rsidR="00A17A41" w:rsidRDefault="00A17A41" w:rsidP="00570EA2">
      <w:pPr>
        <w:ind w:left="882" w:hangingChars="315" w:hanging="882"/>
        <w:jc w:val="left"/>
        <w:rPr>
          <w:rFonts w:ascii="微软雅黑" w:eastAsia="微软雅黑" w:hAnsi="微软雅黑"/>
          <w:b/>
          <w:color w:val="000000" w:themeColor="text1"/>
          <w:sz w:val="28"/>
          <w:szCs w:val="28"/>
        </w:rPr>
      </w:pPr>
      <w:r w:rsidRPr="002A1B91"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t>自我评价（</w:t>
      </w:r>
      <w:r w:rsidR="002A1B91"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t>Se</w:t>
      </w:r>
      <w:r w:rsidR="002A1B91">
        <w:rPr>
          <w:rFonts w:ascii="微软雅黑" w:eastAsia="微软雅黑" w:hAnsi="微软雅黑"/>
          <w:b/>
          <w:color w:val="000000" w:themeColor="text1"/>
          <w:sz w:val="28"/>
          <w:szCs w:val="28"/>
        </w:rPr>
        <w:t>lf-evaluation</w:t>
      </w:r>
      <w:r w:rsidRPr="002A1B91"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t>）</w:t>
      </w:r>
    </w:p>
    <w:p w:rsidR="002A1B91" w:rsidRPr="002A1B91" w:rsidRDefault="002A1B91" w:rsidP="002A1B91">
      <w:pPr>
        <w:ind w:firstLineChars="300" w:firstLine="63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女汉子一枚，</w:t>
      </w:r>
      <w:r w:rsidR="00254317">
        <w:rPr>
          <w:rFonts w:ascii="微软雅黑" w:eastAsia="微软雅黑" w:hAnsi="微软雅黑"/>
          <w:szCs w:val="21"/>
        </w:rPr>
        <w:t>新闻学在读，</w:t>
      </w:r>
      <w:r>
        <w:rPr>
          <w:rFonts w:ascii="微软雅黑" w:eastAsia="微软雅黑" w:hAnsi="微软雅黑"/>
          <w:szCs w:val="21"/>
        </w:rPr>
        <w:t>爱新闻，爱传播。平时大事小事都喜欢看一看，想一想，也刷微博，玩微信，看空间，</w:t>
      </w:r>
      <w:r w:rsidR="00254317">
        <w:rPr>
          <w:rFonts w:ascii="微软雅黑" w:eastAsia="微软雅黑" w:hAnsi="微软雅黑"/>
          <w:szCs w:val="21"/>
        </w:rPr>
        <w:t>能</w:t>
      </w:r>
      <w:r>
        <w:rPr>
          <w:rFonts w:ascii="微软雅黑" w:eastAsia="微软雅黑" w:hAnsi="微软雅黑"/>
          <w:szCs w:val="21"/>
        </w:rPr>
        <w:t>熬夜，</w:t>
      </w:r>
      <w:r w:rsidRPr="002A1B91">
        <w:rPr>
          <w:rFonts w:ascii="微软雅黑" w:eastAsia="微软雅黑" w:hAnsi="微软雅黑"/>
          <w:szCs w:val="21"/>
        </w:rPr>
        <w:t>非不典型90</w:t>
      </w:r>
      <w:r>
        <w:rPr>
          <w:rFonts w:ascii="微软雅黑" w:eastAsia="微软雅黑" w:hAnsi="微软雅黑"/>
          <w:szCs w:val="21"/>
        </w:rPr>
        <w:t>后生活</w:t>
      </w:r>
      <w:r w:rsidRPr="002A1B91">
        <w:rPr>
          <w:rFonts w:ascii="微软雅黑" w:eastAsia="微软雅黑" w:hAnsi="微软雅黑"/>
          <w:szCs w:val="21"/>
        </w:rPr>
        <w:t>。</w:t>
      </w:r>
      <w:r>
        <w:rPr>
          <w:rFonts w:ascii="微软雅黑" w:eastAsia="微软雅黑" w:hAnsi="微软雅黑"/>
          <w:szCs w:val="21"/>
        </w:rPr>
        <w:t>最大的优点</w:t>
      </w:r>
      <w:r w:rsidR="00254317">
        <w:rPr>
          <w:rFonts w:ascii="微软雅黑" w:eastAsia="微软雅黑" w:hAnsi="微软雅黑"/>
          <w:szCs w:val="21"/>
        </w:rPr>
        <w:t>就</w:t>
      </w:r>
      <w:r>
        <w:rPr>
          <w:rFonts w:ascii="微软雅黑" w:eastAsia="微软雅黑" w:hAnsi="微软雅黑"/>
          <w:szCs w:val="21"/>
        </w:rPr>
        <w:t>是能吃苦，</w:t>
      </w:r>
      <w:r w:rsidR="00254317">
        <w:rPr>
          <w:rFonts w:ascii="微软雅黑" w:eastAsia="微软雅黑" w:hAnsi="微软雅黑"/>
          <w:szCs w:val="21"/>
        </w:rPr>
        <w:t>不怕累，</w:t>
      </w:r>
      <w:r>
        <w:rPr>
          <w:rFonts w:ascii="微软雅黑" w:eastAsia="微软雅黑" w:hAnsi="微软雅黑"/>
          <w:szCs w:val="21"/>
        </w:rPr>
        <w:t>大学期间</w:t>
      </w:r>
      <w:r w:rsidR="00254317">
        <w:rPr>
          <w:rFonts w:ascii="微软雅黑" w:eastAsia="微软雅黑" w:hAnsi="微软雅黑"/>
          <w:szCs w:val="21"/>
        </w:rPr>
        <w:t>靠兼职挣钱可以养活自己，偶尔攒下闲钱也能文艺一把说走就走</w:t>
      </w:r>
      <w:r>
        <w:rPr>
          <w:rFonts w:ascii="微软雅黑" w:eastAsia="微软雅黑" w:hAnsi="微软雅黑"/>
          <w:szCs w:val="21"/>
        </w:rPr>
        <w:t>，</w:t>
      </w:r>
      <w:r w:rsidR="00254317">
        <w:rPr>
          <w:rFonts w:ascii="微软雅黑" w:eastAsia="微软雅黑" w:hAnsi="微软雅黑"/>
          <w:szCs w:val="21"/>
        </w:rPr>
        <w:t>独自旅行根本不会丢掉。</w:t>
      </w:r>
      <w:r w:rsidRPr="002A1B91">
        <w:rPr>
          <w:rFonts w:ascii="微软雅黑" w:eastAsia="微软雅黑" w:hAnsi="微软雅黑"/>
          <w:szCs w:val="21"/>
        </w:rPr>
        <w:t>曾经在</w:t>
      </w:r>
      <w:r w:rsidR="00254317">
        <w:rPr>
          <w:rFonts w:ascii="微软雅黑" w:eastAsia="微软雅黑" w:hAnsi="微软雅黑"/>
          <w:szCs w:val="21"/>
        </w:rPr>
        <w:t>学生会外联部任职，与同事相处</w:t>
      </w:r>
      <w:r w:rsidR="00F20275">
        <w:rPr>
          <w:rFonts w:ascii="微软雅黑" w:eastAsia="微软雅黑" w:hAnsi="微软雅黑"/>
          <w:szCs w:val="21"/>
        </w:rPr>
        <w:t>不成问题。</w:t>
      </w:r>
      <w:r w:rsidRPr="002A1B91">
        <w:rPr>
          <w:rFonts w:ascii="微软雅黑" w:eastAsia="微软雅黑" w:hAnsi="微软雅黑"/>
          <w:szCs w:val="21"/>
        </w:rPr>
        <w:t>加上传媒类学生特有的“不要脸”精神，真乃工作伙伴之首选，五好员工之上品！</w:t>
      </w:r>
    </w:p>
    <w:p w:rsidR="002A1B91" w:rsidRPr="002A1B91" w:rsidRDefault="002A1B91" w:rsidP="00570EA2">
      <w:pPr>
        <w:ind w:left="882" w:hangingChars="315" w:hanging="882"/>
        <w:jc w:val="left"/>
        <w:rPr>
          <w:rFonts w:ascii="微软雅黑" w:eastAsia="微软雅黑" w:hAnsi="微软雅黑"/>
          <w:b/>
          <w:color w:val="666666"/>
          <w:sz w:val="28"/>
          <w:szCs w:val="28"/>
        </w:rPr>
      </w:pPr>
    </w:p>
    <w:sectPr w:rsidR="002A1B91" w:rsidRPr="002A1B91" w:rsidSect="003F74FA">
      <w:type w:val="continuous"/>
      <w:pgSz w:w="11906" w:h="16838"/>
      <w:pgMar w:top="720" w:right="720" w:bottom="720" w:left="720" w:header="851" w:footer="992" w:gutter="0"/>
      <w:pgNumType w:start="0"/>
      <w:cols w:num="2" w:space="425" w:equalWidth="0">
        <w:col w:w="3205" w:space="425"/>
        <w:col w:w="6835"/>
      </w:cols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CFA" w:rsidRDefault="002D7CFA" w:rsidP="00B45B65">
      <w:r>
        <w:separator/>
      </w:r>
    </w:p>
  </w:endnote>
  <w:endnote w:type="continuationSeparator" w:id="0">
    <w:p w:rsidR="002D7CFA" w:rsidRDefault="002D7CFA" w:rsidP="00B4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CFA" w:rsidRDefault="002D7CFA" w:rsidP="00B45B65">
      <w:r>
        <w:separator/>
      </w:r>
    </w:p>
  </w:footnote>
  <w:footnote w:type="continuationSeparator" w:id="0">
    <w:p w:rsidR="002D7CFA" w:rsidRDefault="002D7CFA" w:rsidP="00B45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CB2DA0"/>
    <w:multiLevelType w:val="hybridMultilevel"/>
    <w:tmpl w:val="31E2FC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56"/>
    <w:rsid w:val="00026D6B"/>
    <w:rsid w:val="00035356"/>
    <w:rsid w:val="000570F7"/>
    <w:rsid w:val="00064783"/>
    <w:rsid w:val="00120AFC"/>
    <w:rsid w:val="00153C3A"/>
    <w:rsid w:val="00154F04"/>
    <w:rsid w:val="001657A0"/>
    <w:rsid w:val="00167F26"/>
    <w:rsid w:val="00171039"/>
    <w:rsid w:val="00215DBC"/>
    <w:rsid w:val="00254317"/>
    <w:rsid w:val="002627B6"/>
    <w:rsid w:val="00277325"/>
    <w:rsid w:val="002A1B91"/>
    <w:rsid w:val="002D7CFA"/>
    <w:rsid w:val="003B33A5"/>
    <w:rsid w:val="003C5CE8"/>
    <w:rsid w:val="003F74FA"/>
    <w:rsid w:val="004761FB"/>
    <w:rsid w:val="00570EA2"/>
    <w:rsid w:val="00595A93"/>
    <w:rsid w:val="005D4553"/>
    <w:rsid w:val="00602426"/>
    <w:rsid w:val="00663B0D"/>
    <w:rsid w:val="00682C37"/>
    <w:rsid w:val="007D0129"/>
    <w:rsid w:val="008B61CC"/>
    <w:rsid w:val="009571EB"/>
    <w:rsid w:val="00957250"/>
    <w:rsid w:val="00A17A41"/>
    <w:rsid w:val="00B45B65"/>
    <w:rsid w:val="00BC11F1"/>
    <w:rsid w:val="00C16BD7"/>
    <w:rsid w:val="00CE1556"/>
    <w:rsid w:val="00D156F3"/>
    <w:rsid w:val="00D23919"/>
    <w:rsid w:val="00D54802"/>
    <w:rsid w:val="00DB60DB"/>
    <w:rsid w:val="00DF552D"/>
    <w:rsid w:val="00E765F2"/>
    <w:rsid w:val="00F146A1"/>
    <w:rsid w:val="00F20275"/>
    <w:rsid w:val="00F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4EBC20-2280-4957-B3A0-1FAAE8F9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5B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5B65"/>
    <w:rPr>
      <w:sz w:val="18"/>
      <w:szCs w:val="18"/>
    </w:rPr>
  </w:style>
  <w:style w:type="table" w:styleId="a5">
    <w:name w:val="Table Grid"/>
    <w:basedOn w:val="a1"/>
    <w:uiPriority w:val="39"/>
    <w:rsid w:val="00D239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71039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A17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mailto:1784869175@qq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1784869175@qq.com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5991;\AppData\Roaming\Microsoft\Templates\&#24212;&#23626;&#22823;&#23398;&#27605;&#19994;&#29983;&#23653;&#21382;(&#25554;&#20837;&#23553;&#38754;)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107C3B4-C97D-468D-BBE9-3FFB284AF5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应届大学毕业生履历(插入封面)</Template>
  <TotalTime>94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应届大学毕业生履历(插入封面)</dc:title>
  <dc:subject/>
  <dc:creator>晋文</dc:creator>
  <cp:keywords/>
  <dc:description/>
  <cp:lastModifiedBy>晋文</cp:lastModifiedBy>
  <cp:revision>7</cp:revision>
  <dcterms:created xsi:type="dcterms:W3CDTF">2014-12-11T05:14:00Z</dcterms:created>
  <dcterms:modified xsi:type="dcterms:W3CDTF">2014-12-26T01:54:00Z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TC043308649991</vt:lpwstr>
  </property>
</Properties>
</file>