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531" w:rsidRDefault="00CC3531" w:rsidP="00AD1B50">
      <w:pPr>
        <w:jc w:val="center"/>
      </w:pPr>
      <w:r>
        <w:rPr>
          <w:rFonts w:ascii="黑体" w:eastAsia="黑体" w:hint="eastAsia"/>
          <w:sz w:val="32"/>
          <w:szCs w:val="32"/>
        </w:rPr>
        <w:t>个人简历</w:t>
      </w:r>
    </w:p>
    <w:tbl>
      <w:tblPr>
        <w:tblW w:w="94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92"/>
        <w:gridCol w:w="1566"/>
        <w:gridCol w:w="525"/>
        <w:gridCol w:w="1470"/>
        <w:gridCol w:w="315"/>
        <w:gridCol w:w="1470"/>
        <w:gridCol w:w="1386"/>
        <w:gridCol w:w="399"/>
        <w:gridCol w:w="1089"/>
      </w:tblGrid>
      <w:tr w:rsidR="00CC3531" w:rsidRPr="002C78EA" w:rsidTr="00AF489A">
        <w:trPr>
          <w:cantSplit/>
          <w:trHeight w:val="340"/>
          <w:jc w:val="center"/>
        </w:trPr>
        <w:tc>
          <w:tcPr>
            <w:tcW w:w="1192" w:type="dxa"/>
            <w:vMerge w:val="restart"/>
            <w:shd w:val="solid" w:color="D9D9D9" w:fill="auto"/>
            <w:vAlign w:val="center"/>
          </w:tcPr>
          <w:p w:rsidR="00CC3531" w:rsidRPr="002C78EA" w:rsidRDefault="00CC3531" w:rsidP="009B07F5">
            <w:pPr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个人信息</w:t>
            </w:r>
          </w:p>
        </w:tc>
        <w:tc>
          <w:tcPr>
            <w:tcW w:w="1566" w:type="dxa"/>
            <w:shd w:val="clear" w:color="auto" w:fill="DBE5F1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995" w:type="dxa"/>
            <w:gridSpan w:val="2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郄咏欢</w:t>
            </w:r>
          </w:p>
        </w:tc>
        <w:tc>
          <w:tcPr>
            <w:tcW w:w="1785" w:type="dxa"/>
            <w:gridSpan w:val="2"/>
            <w:shd w:val="clear" w:color="auto" w:fill="DBE5F1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性别</w:t>
            </w:r>
          </w:p>
        </w:tc>
        <w:tc>
          <w:tcPr>
            <w:tcW w:w="1386" w:type="dxa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女</w:t>
            </w:r>
          </w:p>
        </w:tc>
        <w:tc>
          <w:tcPr>
            <w:tcW w:w="1488" w:type="dxa"/>
            <w:gridSpan w:val="2"/>
            <w:vMerge w:val="restart"/>
          </w:tcPr>
          <w:p w:rsidR="00CC3531" w:rsidRPr="002C78EA" w:rsidRDefault="00CC3531" w:rsidP="008842F5">
            <w:pPr>
              <w:rPr>
                <w:sz w:val="20"/>
                <w:szCs w:val="20"/>
              </w:rPr>
            </w:pPr>
            <w:r w:rsidRPr="007D7E29"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84pt">
                  <v:imagedata r:id="rId7" o:title=""/>
                </v:shape>
              </w:pict>
            </w:r>
          </w:p>
        </w:tc>
      </w:tr>
      <w:tr w:rsidR="00CC3531" w:rsidRPr="002C78EA" w:rsidTr="00AF489A">
        <w:trPr>
          <w:cantSplit/>
          <w:trHeight w:val="340"/>
          <w:jc w:val="center"/>
        </w:trPr>
        <w:tc>
          <w:tcPr>
            <w:tcW w:w="1192" w:type="dxa"/>
            <w:vMerge/>
            <w:shd w:val="solid" w:color="D9D9D9" w:fill="auto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DBE5F1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出生年月</w:t>
            </w:r>
          </w:p>
        </w:tc>
        <w:tc>
          <w:tcPr>
            <w:tcW w:w="1995" w:type="dxa"/>
            <w:gridSpan w:val="2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1988.7</w:t>
            </w:r>
          </w:p>
        </w:tc>
        <w:tc>
          <w:tcPr>
            <w:tcW w:w="1785" w:type="dxa"/>
            <w:gridSpan w:val="2"/>
            <w:shd w:val="clear" w:color="auto" w:fill="DBE5F1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籍贯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rFonts w:hint="eastAsia"/>
                <w:b/>
                <w:bCs/>
                <w:sz w:val="20"/>
                <w:szCs w:val="20"/>
              </w:rPr>
              <w:t>省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河北省</w:t>
            </w:r>
          </w:p>
        </w:tc>
        <w:tc>
          <w:tcPr>
            <w:tcW w:w="1488" w:type="dxa"/>
            <w:gridSpan w:val="2"/>
            <w:vMerge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</w:p>
        </w:tc>
      </w:tr>
      <w:tr w:rsidR="00CC3531" w:rsidRPr="002C78EA" w:rsidTr="00AF489A">
        <w:trPr>
          <w:cantSplit/>
          <w:trHeight w:val="340"/>
          <w:jc w:val="center"/>
        </w:trPr>
        <w:tc>
          <w:tcPr>
            <w:tcW w:w="1192" w:type="dxa"/>
            <w:vMerge/>
            <w:shd w:val="solid" w:color="D9D9D9" w:fill="auto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DBE5F1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民族</w:t>
            </w:r>
          </w:p>
        </w:tc>
        <w:tc>
          <w:tcPr>
            <w:tcW w:w="1995" w:type="dxa"/>
            <w:gridSpan w:val="2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汉</w:t>
            </w:r>
          </w:p>
        </w:tc>
        <w:tc>
          <w:tcPr>
            <w:tcW w:w="1785" w:type="dxa"/>
            <w:gridSpan w:val="2"/>
            <w:shd w:val="clear" w:color="auto" w:fill="DBE5F1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生源地（省）</w:t>
            </w:r>
          </w:p>
        </w:tc>
        <w:tc>
          <w:tcPr>
            <w:tcW w:w="1386" w:type="dxa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河北省</w:t>
            </w:r>
          </w:p>
        </w:tc>
        <w:tc>
          <w:tcPr>
            <w:tcW w:w="1488" w:type="dxa"/>
            <w:gridSpan w:val="2"/>
            <w:vMerge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</w:p>
        </w:tc>
      </w:tr>
      <w:tr w:rsidR="00CC3531" w:rsidRPr="002C78EA" w:rsidTr="00AF489A">
        <w:trPr>
          <w:cantSplit/>
          <w:trHeight w:val="340"/>
          <w:jc w:val="center"/>
        </w:trPr>
        <w:tc>
          <w:tcPr>
            <w:tcW w:w="1192" w:type="dxa"/>
            <w:vMerge/>
            <w:shd w:val="solid" w:color="D9D9D9" w:fill="auto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DBE5F1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政治面貌</w:t>
            </w:r>
          </w:p>
        </w:tc>
        <w:tc>
          <w:tcPr>
            <w:tcW w:w="1995" w:type="dxa"/>
            <w:gridSpan w:val="2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党员</w:t>
            </w:r>
          </w:p>
        </w:tc>
        <w:tc>
          <w:tcPr>
            <w:tcW w:w="1785" w:type="dxa"/>
            <w:gridSpan w:val="2"/>
            <w:shd w:val="clear" w:color="auto" w:fill="DBE5F1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婚姻状况</w:t>
            </w:r>
          </w:p>
        </w:tc>
        <w:tc>
          <w:tcPr>
            <w:tcW w:w="1386" w:type="dxa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未婚</w:t>
            </w:r>
          </w:p>
        </w:tc>
        <w:tc>
          <w:tcPr>
            <w:tcW w:w="1488" w:type="dxa"/>
            <w:gridSpan w:val="2"/>
            <w:vMerge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</w:p>
        </w:tc>
      </w:tr>
      <w:tr w:rsidR="00CC3531" w:rsidRPr="002C78EA" w:rsidTr="00AF489A">
        <w:trPr>
          <w:cantSplit/>
          <w:trHeight w:val="224"/>
          <w:jc w:val="center"/>
        </w:trPr>
        <w:tc>
          <w:tcPr>
            <w:tcW w:w="1192" w:type="dxa"/>
            <w:vMerge/>
            <w:shd w:val="solid" w:color="D9D9D9" w:fill="auto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DBE5F1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毕业院校</w:t>
            </w:r>
          </w:p>
        </w:tc>
        <w:tc>
          <w:tcPr>
            <w:tcW w:w="1995" w:type="dxa"/>
            <w:gridSpan w:val="2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中国石油大学（北京）</w:t>
            </w:r>
          </w:p>
        </w:tc>
        <w:tc>
          <w:tcPr>
            <w:tcW w:w="1785" w:type="dxa"/>
            <w:gridSpan w:val="2"/>
            <w:shd w:val="clear" w:color="auto" w:fill="DBE5F1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毕业时间</w:t>
            </w:r>
          </w:p>
        </w:tc>
        <w:tc>
          <w:tcPr>
            <w:tcW w:w="1386" w:type="dxa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2015.6</w:t>
            </w:r>
          </w:p>
        </w:tc>
        <w:tc>
          <w:tcPr>
            <w:tcW w:w="1488" w:type="dxa"/>
            <w:gridSpan w:val="2"/>
            <w:vMerge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</w:p>
        </w:tc>
      </w:tr>
      <w:tr w:rsidR="00CC3531" w:rsidRPr="002C78EA" w:rsidTr="00AF489A">
        <w:trPr>
          <w:cantSplit/>
          <w:trHeight w:val="224"/>
          <w:jc w:val="center"/>
        </w:trPr>
        <w:tc>
          <w:tcPr>
            <w:tcW w:w="1192" w:type="dxa"/>
            <w:vMerge/>
            <w:shd w:val="solid" w:color="D9D9D9" w:fill="auto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DBE5F1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在读</w:t>
            </w:r>
            <w:r w:rsidRPr="002C78EA">
              <w:rPr>
                <w:rFonts w:hint="eastAsia"/>
                <w:b/>
                <w:bCs/>
                <w:sz w:val="20"/>
                <w:szCs w:val="20"/>
              </w:rPr>
              <w:t>学历</w:t>
            </w:r>
          </w:p>
        </w:tc>
        <w:tc>
          <w:tcPr>
            <w:tcW w:w="1995" w:type="dxa"/>
            <w:gridSpan w:val="2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硕士研究生</w:t>
            </w:r>
          </w:p>
        </w:tc>
        <w:tc>
          <w:tcPr>
            <w:tcW w:w="1785" w:type="dxa"/>
            <w:gridSpan w:val="2"/>
            <w:shd w:val="clear" w:color="auto" w:fill="DBE5F1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专业</w:t>
            </w:r>
          </w:p>
        </w:tc>
        <w:tc>
          <w:tcPr>
            <w:tcW w:w="1386" w:type="dxa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高等教育学</w:t>
            </w:r>
          </w:p>
        </w:tc>
        <w:tc>
          <w:tcPr>
            <w:tcW w:w="1488" w:type="dxa"/>
            <w:gridSpan w:val="2"/>
            <w:vMerge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</w:p>
        </w:tc>
      </w:tr>
      <w:tr w:rsidR="00CC3531" w:rsidRPr="002C78EA" w:rsidTr="00AF489A">
        <w:trPr>
          <w:cantSplit/>
          <w:trHeight w:val="227"/>
          <w:jc w:val="center"/>
        </w:trPr>
        <w:tc>
          <w:tcPr>
            <w:tcW w:w="1192" w:type="dxa"/>
            <w:vMerge/>
            <w:shd w:val="solid" w:color="D9D9D9" w:fill="auto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DBE5F1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研究方向</w:t>
            </w:r>
          </w:p>
        </w:tc>
        <w:tc>
          <w:tcPr>
            <w:tcW w:w="1995" w:type="dxa"/>
            <w:gridSpan w:val="2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终身教育与人力资源开发</w:t>
            </w:r>
          </w:p>
        </w:tc>
        <w:tc>
          <w:tcPr>
            <w:tcW w:w="1785" w:type="dxa"/>
            <w:gridSpan w:val="2"/>
            <w:shd w:val="clear" w:color="auto" w:fill="DBE5F1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导师</w:t>
            </w: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386" w:type="dxa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薛谦</w:t>
            </w:r>
          </w:p>
        </w:tc>
        <w:tc>
          <w:tcPr>
            <w:tcW w:w="1488" w:type="dxa"/>
            <w:gridSpan w:val="2"/>
            <w:vMerge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</w:p>
        </w:tc>
      </w:tr>
      <w:tr w:rsidR="00CC3531" w:rsidRPr="002C78EA" w:rsidTr="009349D0">
        <w:trPr>
          <w:cantSplit/>
          <w:trHeight w:val="227"/>
          <w:jc w:val="center"/>
        </w:trPr>
        <w:tc>
          <w:tcPr>
            <w:tcW w:w="1192" w:type="dxa"/>
            <w:vMerge/>
            <w:shd w:val="solid" w:color="D9D9D9" w:fill="auto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DBE5F1"/>
          </w:tcPr>
          <w:p w:rsidR="00CC3531" w:rsidRPr="002C78EA" w:rsidRDefault="00CC3531" w:rsidP="00DE06E2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户口所在地</w:t>
            </w:r>
          </w:p>
        </w:tc>
        <w:tc>
          <w:tcPr>
            <w:tcW w:w="6654" w:type="dxa"/>
            <w:gridSpan w:val="7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北京市昌平区府学路</w:t>
            </w:r>
            <w:r>
              <w:rPr>
                <w:sz w:val="20"/>
                <w:szCs w:val="20"/>
              </w:rPr>
              <w:t>18</w:t>
            </w:r>
            <w:r>
              <w:rPr>
                <w:rFonts w:hint="eastAsia"/>
                <w:sz w:val="20"/>
                <w:szCs w:val="20"/>
              </w:rPr>
              <w:t>号</w:t>
            </w:r>
          </w:p>
        </w:tc>
      </w:tr>
      <w:tr w:rsidR="00CC3531" w:rsidRPr="002C78EA" w:rsidTr="009C2641">
        <w:trPr>
          <w:cantSplit/>
          <w:trHeight w:val="189"/>
          <w:jc w:val="center"/>
        </w:trPr>
        <w:tc>
          <w:tcPr>
            <w:tcW w:w="9412" w:type="dxa"/>
            <w:gridSpan w:val="9"/>
          </w:tcPr>
          <w:tbl>
            <w:tblPr>
              <w:tblW w:w="9430" w:type="dxa"/>
              <w:jc w:val="center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1192"/>
              <w:gridCol w:w="1575"/>
              <w:gridCol w:w="1995"/>
              <w:gridCol w:w="1785"/>
              <w:gridCol w:w="2883"/>
            </w:tblGrid>
            <w:tr w:rsidR="00CC3531" w:rsidRPr="002C78EA" w:rsidTr="00FF3066">
              <w:trPr>
                <w:cantSplit/>
                <w:trHeight w:val="340"/>
                <w:jc w:val="center"/>
              </w:trPr>
              <w:tc>
                <w:tcPr>
                  <w:tcW w:w="1192" w:type="dxa"/>
                  <w:vMerge w:val="restar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CC3531" w:rsidRPr="002C78EA" w:rsidRDefault="00CC3531" w:rsidP="0095476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2C78EA">
                    <w:rPr>
                      <w:rFonts w:hint="eastAsia"/>
                      <w:b/>
                      <w:bCs/>
                      <w:sz w:val="20"/>
                      <w:szCs w:val="20"/>
                    </w:rPr>
                    <w:t>联系方式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vAlign w:val="center"/>
                </w:tcPr>
                <w:p w:rsidR="00CC3531" w:rsidRPr="002C78EA" w:rsidRDefault="00CC3531" w:rsidP="00180DEA">
                  <w:pPr>
                    <w:rPr>
                      <w:sz w:val="20"/>
                      <w:szCs w:val="20"/>
                    </w:rPr>
                  </w:pPr>
                  <w:r w:rsidRPr="00C304F9">
                    <w:rPr>
                      <w:rFonts w:hint="eastAsia"/>
                      <w:b/>
                      <w:bCs/>
                      <w:sz w:val="20"/>
                      <w:szCs w:val="20"/>
                    </w:rPr>
                    <w:t>手机</w:t>
                  </w:r>
                </w:p>
              </w:tc>
              <w:tc>
                <w:tcPr>
                  <w:tcW w:w="19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C3531" w:rsidRPr="002C78EA" w:rsidRDefault="00CC3531" w:rsidP="00F069F3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18810905761</w:t>
                  </w:r>
                </w:p>
              </w:tc>
              <w:tc>
                <w:tcPr>
                  <w:tcW w:w="17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vAlign w:val="center"/>
                </w:tcPr>
                <w:p w:rsidR="00CC3531" w:rsidRPr="002C78EA" w:rsidRDefault="00CC3531" w:rsidP="00F069F3">
                  <w:pPr>
                    <w:jc w:val="left"/>
                    <w:rPr>
                      <w:sz w:val="20"/>
                      <w:szCs w:val="20"/>
                    </w:rPr>
                  </w:pPr>
                  <w:r w:rsidRPr="00C304F9">
                    <w:rPr>
                      <w:rFonts w:hint="eastAsia"/>
                      <w:b/>
                      <w:bCs/>
                      <w:sz w:val="20"/>
                      <w:szCs w:val="20"/>
                    </w:rPr>
                    <w:t>电子邮箱</w:t>
                  </w:r>
                </w:p>
              </w:tc>
              <w:tc>
                <w:tcPr>
                  <w:tcW w:w="2883" w:type="dxa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CC3531" w:rsidRPr="002C78EA" w:rsidRDefault="00CC3531" w:rsidP="00F069F3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dsnqyh@163.com</w:t>
                  </w:r>
                </w:p>
              </w:tc>
            </w:tr>
            <w:tr w:rsidR="00CC3531" w:rsidRPr="00C304F9" w:rsidTr="009349D0">
              <w:trPr>
                <w:cantSplit/>
                <w:trHeight w:val="340"/>
                <w:jc w:val="center"/>
              </w:trPr>
              <w:tc>
                <w:tcPr>
                  <w:tcW w:w="1192" w:type="dxa"/>
                  <w:vMerge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CC3531" w:rsidRPr="002C78EA" w:rsidRDefault="00CC3531" w:rsidP="0095476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vAlign w:val="center"/>
                </w:tcPr>
                <w:p w:rsidR="00CC3531" w:rsidRPr="00C304F9" w:rsidRDefault="00CC3531" w:rsidP="00180DE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hint="eastAsia"/>
                      <w:b/>
                      <w:bCs/>
                      <w:sz w:val="20"/>
                      <w:szCs w:val="20"/>
                    </w:rPr>
                    <w:t>其他联系电话</w:t>
                  </w:r>
                </w:p>
              </w:tc>
              <w:tc>
                <w:tcPr>
                  <w:tcW w:w="66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CC3531" w:rsidRPr="00FD2A19" w:rsidRDefault="00CC3531" w:rsidP="00F069F3">
                  <w:pPr>
                    <w:jc w:val="left"/>
                    <w:rPr>
                      <w:sz w:val="20"/>
                      <w:szCs w:val="20"/>
                    </w:rPr>
                  </w:pPr>
                  <w:r w:rsidRPr="00FD2A19">
                    <w:rPr>
                      <w:sz w:val="20"/>
                      <w:szCs w:val="20"/>
                    </w:rPr>
                    <w:t>18810907232</w:t>
                  </w:r>
                </w:p>
              </w:tc>
            </w:tr>
          </w:tbl>
          <w:p w:rsidR="00CC3531" w:rsidRPr="002C78EA" w:rsidRDefault="00CC3531" w:rsidP="00DE06E2">
            <w:pPr>
              <w:rPr>
                <w:sz w:val="20"/>
                <w:szCs w:val="20"/>
              </w:rPr>
            </w:pPr>
          </w:p>
        </w:tc>
      </w:tr>
      <w:tr w:rsidR="00CC3531" w:rsidRPr="002C78EA" w:rsidTr="00AF489A">
        <w:trPr>
          <w:cantSplit/>
          <w:trHeight w:val="340"/>
          <w:jc w:val="center"/>
        </w:trPr>
        <w:tc>
          <w:tcPr>
            <w:tcW w:w="1192" w:type="dxa"/>
            <w:vMerge w:val="restart"/>
            <w:shd w:val="clear" w:color="auto" w:fill="D9D9D9"/>
            <w:vAlign w:val="center"/>
          </w:tcPr>
          <w:p w:rsidR="00CC3531" w:rsidRDefault="00CC3531" w:rsidP="009B07F5">
            <w:pPr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教育经历</w:t>
            </w:r>
          </w:p>
          <w:p w:rsidR="00CC3531" w:rsidRPr="002C78EA" w:rsidRDefault="00CC3531" w:rsidP="00B671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（从高中填起）</w:t>
            </w:r>
          </w:p>
        </w:tc>
        <w:tc>
          <w:tcPr>
            <w:tcW w:w="1566" w:type="dxa"/>
            <w:shd w:val="clear" w:color="auto" w:fill="DBE5F1"/>
            <w:vAlign w:val="center"/>
          </w:tcPr>
          <w:p w:rsidR="00CC3531" w:rsidRPr="002C78EA" w:rsidRDefault="00CC3531" w:rsidP="0099343E">
            <w:pPr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时间</w:t>
            </w:r>
            <w:r>
              <w:rPr>
                <w:rFonts w:hint="eastAsia"/>
                <w:b/>
                <w:bCs/>
                <w:sz w:val="20"/>
                <w:szCs w:val="20"/>
              </w:rPr>
              <w:t>（年、月）</w:t>
            </w:r>
          </w:p>
        </w:tc>
        <w:tc>
          <w:tcPr>
            <w:tcW w:w="1995" w:type="dxa"/>
            <w:gridSpan w:val="2"/>
            <w:shd w:val="clear" w:color="auto" w:fill="DBE5F1"/>
            <w:vAlign w:val="center"/>
          </w:tcPr>
          <w:p w:rsidR="00CC3531" w:rsidRPr="002C78EA" w:rsidRDefault="00CC3531" w:rsidP="0099343E">
            <w:pPr>
              <w:jc w:val="center"/>
              <w:rPr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学校</w:t>
            </w:r>
            <w:r>
              <w:rPr>
                <w:rFonts w:hint="eastAsia"/>
                <w:b/>
                <w:bCs/>
                <w:sz w:val="20"/>
                <w:szCs w:val="20"/>
              </w:rPr>
              <w:t>名称</w:t>
            </w:r>
          </w:p>
        </w:tc>
        <w:tc>
          <w:tcPr>
            <w:tcW w:w="1785" w:type="dxa"/>
            <w:gridSpan w:val="2"/>
            <w:shd w:val="clear" w:color="auto" w:fill="DBE5F1"/>
            <w:vAlign w:val="center"/>
          </w:tcPr>
          <w:p w:rsidR="00CC3531" w:rsidRPr="002C78EA" w:rsidRDefault="00CC3531" w:rsidP="002A3E4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学历</w:t>
            </w:r>
          </w:p>
        </w:tc>
        <w:tc>
          <w:tcPr>
            <w:tcW w:w="2874" w:type="dxa"/>
            <w:gridSpan w:val="3"/>
            <w:shd w:val="clear" w:color="auto" w:fill="DBE5F1"/>
            <w:vAlign w:val="center"/>
          </w:tcPr>
          <w:p w:rsidR="00CC3531" w:rsidRPr="002C78EA" w:rsidRDefault="00CC3531" w:rsidP="0099343E">
            <w:pPr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专业</w:t>
            </w:r>
          </w:p>
        </w:tc>
      </w:tr>
      <w:tr w:rsidR="00CC3531" w:rsidRPr="002C78EA" w:rsidTr="00AF489A">
        <w:trPr>
          <w:cantSplit/>
          <w:trHeight w:val="436"/>
          <w:jc w:val="center"/>
        </w:trPr>
        <w:tc>
          <w:tcPr>
            <w:tcW w:w="1192" w:type="dxa"/>
            <w:vMerge/>
            <w:shd w:val="clear" w:color="auto" w:fill="D9D9D9"/>
            <w:vAlign w:val="center"/>
          </w:tcPr>
          <w:p w:rsidR="00CC3531" w:rsidRPr="002C78EA" w:rsidRDefault="00CC3531" w:rsidP="009B07F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6" w:type="dxa"/>
            <w:vAlign w:val="center"/>
          </w:tcPr>
          <w:p w:rsidR="00CC3531" w:rsidRPr="00FE6648" w:rsidRDefault="00CC3531" w:rsidP="0099343E">
            <w:pPr>
              <w:jc w:val="left"/>
              <w:rPr>
                <w:b/>
                <w:bCs/>
                <w:sz w:val="20"/>
                <w:szCs w:val="20"/>
              </w:rPr>
            </w:pPr>
            <w:r w:rsidRPr="00FD2A19">
              <w:rPr>
                <w:sz w:val="20"/>
                <w:szCs w:val="20"/>
              </w:rPr>
              <w:t>2004.8-2007.6</w:t>
            </w:r>
          </w:p>
        </w:tc>
        <w:tc>
          <w:tcPr>
            <w:tcW w:w="1995" w:type="dxa"/>
            <w:gridSpan w:val="2"/>
            <w:vAlign w:val="center"/>
          </w:tcPr>
          <w:p w:rsidR="00CC3531" w:rsidRPr="00FE6648" w:rsidRDefault="00CC3531" w:rsidP="00932C9E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平山一中</w:t>
            </w:r>
          </w:p>
        </w:tc>
        <w:tc>
          <w:tcPr>
            <w:tcW w:w="1785" w:type="dxa"/>
            <w:gridSpan w:val="2"/>
            <w:vAlign w:val="center"/>
          </w:tcPr>
          <w:p w:rsidR="00CC3531" w:rsidRPr="00FE6648" w:rsidRDefault="00CC3531" w:rsidP="002A3E4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高中</w:t>
            </w:r>
          </w:p>
        </w:tc>
        <w:tc>
          <w:tcPr>
            <w:tcW w:w="2874" w:type="dxa"/>
            <w:gridSpan w:val="3"/>
            <w:vAlign w:val="center"/>
          </w:tcPr>
          <w:p w:rsidR="00CC3531" w:rsidRPr="00FE6648" w:rsidRDefault="00CC3531" w:rsidP="0099343E">
            <w:pPr>
              <w:jc w:val="left"/>
              <w:rPr>
                <w:bCs/>
                <w:sz w:val="20"/>
                <w:szCs w:val="20"/>
              </w:rPr>
            </w:pPr>
          </w:p>
        </w:tc>
      </w:tr>
      <w:tr w:rsidR="00CC3531" w:rsidRPr="002C78EA" w:rsidTr="00AF489A">
        <w:trPr>
          <w:cantSplit/>
          <w:trHeight w:val="479"/>
          <w:jc w:val="center"/>
        </w:trPr>
        <w:tc>
          <w:tcPr>
            <w:tcW w:w="1192" w:type="dxa"/>
            <w:vMerge/>
            <w:shd w:val="clear" w:color="auto" w:fill="D9D9D9"/>
            <w:vAlign w:val="center"/>
          </w:tcPr>
          <w:p w:rsidR="00CC3531" w:rsidRPr="002C78EA" w:rsidRDefault="00CC3531" w:rsidP="009B07F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6" w:type="dxa"/>
            <w:vAlign w:val="center"/>
          </w:tcPr>
          <w:p w:rsidR="00CC3531" w:rsidRPr="00FD2A19" w:rsidRDefault="00CC3531" w:rsidP="0099343E">
            <w:pPr>
              <w:jc w:val="left"/>
              <w:rPr>
                <w:sz w:val="20"/>
                <w:szCs w:val="20"/>
              </w:rPr>
            </w:pPr>
            <w:r w:rsidRPr="00FD2A19">
              <w:rPr>
                <w:sz w:val="20"/>
                <w:szCs w:val="20"/>
              </w:rPr>
              <w:t>2007.9-2011.6</w:t>
            </w:r>
          </w:p>
        </w:tc>
        <w:tc>
          <w:tcPr>
            <w:tcW w:w="1995" w:type="dxa"/>
            <w:gridSpan w:val="2"/>
            <w:vAlign w:val="center"/>
          </w:tcPr>
          <w:p w:rsidR="00CC3531" w:rsidRPr="00FE6648" w:rsidRDefault="00CC3531" w:rsidP="00932C9E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河北经贸大学</w:t>
            </w:r>
          </w:p>
        </w:tc>
        <w:tc>
          <w:tcPr>
            <w:tcW w:w="1785" w:type="dxa"/>
            <w:gridSpan w:val="2"/>
            <w:vAlign w:val="center"/>
          </w:tcPr>
          <w:p w:rsidR="00CC3531" w:rsidRPr="00FE6648" w:rsidRDefault="00CC3531" w:rsidP="002A3E4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本科</w:t>
            </w:r>
          </w:p>
        </w:tc>
        <w:tc>
          <w:tcPr>
            <w:tcW w:w="2874" w:type="dxa"/>
            <w:gridSpan w:val="3"/>
            <w:vAlign w:val="center"/>
          </w:tcPr>
          <w:p w:rsidR="00CC3531" w:rsidRPr="00FE6648" w:rsidRDefault="00CC3531" w:rsidP="00B70474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旅游管理</w:t>
            </w:r>
          </w:p>
        </w:tc>
      </w:tr>
      <w:tr w:rsidR="00CC3531" w:rsidRPr="002C78EA" w:rsidTr="00AF489A">
        <w:trPr>
          <w:cantSplit/>
          <w:trHeight w:val="465"/>
          <w:jc w:val="center"/>
        </w:trPr>
        <w:tc>
          <w:tcPr>
            <w:tcW w:w="1192" w:type="dxa"/>
            <w:vMerge/>
            <w:shd w:val="clear" w:color="auto" w:fill="D9D9D9"/>
            <w:vAlign w:val="center"/>
          </w:tcPr>
          <w:p w:rsidR="00CC3531" w:rsidRPr="002C78EA" w:rsidRDefault="00CC3531" w:rsidP="009B07F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6" w:type="dxa"/>
            <w:vAlign w:val="center"/>
          </w:tcPr>
          <w:p w:rsidR="00CC3531" w:rsidRPr="00FE6648" w:rsidRDefault="00CC3531" w:rsidP="0099343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2013.9-</w:t>
            </w:r>
            <w:r>
              <w:rPr>
                <w:rFonts w:hint="eastAsia"/>
                <w:sz w:val="20"/>
                <w:szCs w:val="20"/>
              </w:rPr>
              <w:t>至今</w:t>
            </w:r>
          </w:p>
        </w:tc>
        <w:tc>
          <w:tcPr>
            <w:tcW w:w="1995" w:type="dxa"/>
            <w:gridSpan w:val="2"/>
            <w:vAlign w:val="center"/>
          </w:tcPr>
          <w:p w:rsidR="00CC3531" w:rsidRPr="00FE6648" w:rsidRDefault="00CC3531" w:rsidP="0099343E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中国石油大学（北京）</w:t>
            </w:r>
          </w:p>
        </w:tc>
        <w:tc>
          <w:tcPr>
            <w:tcW w:w="1785" w:type="dxa"/>
            <w:gridSpan w:val="2"/>
            <w:vAlign w:val="center"/>
          </w:tcPr>
          <w:p w:rsidR="00CC3531" w:rsidRPr="00FE6648" w:rsidRDefault="00CC3531" w:rsidP="002A3E4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硕士</w:t>
            </w:r>
          </w:p>
        </w:tc>
        <w:tc>
          <w:tcPr>
            <w:tcW w:w="2874" w:type="dxa"/>
            <w:gridSpan w:val="3"/>
            <w:vAlign w:val="center"/>
          </w:tcPr>
          <w:p w:rsidR="00CC3531" w:rsidRPr="00FE6648" w:rsidRDefault="00CC3531" w:rsidP="0099343E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高等教育学</w:t>
            </w:r>
          </w:p>
        </w:tc>
      </w:tr>
      <w:tr w:rsidR="00CC3531" w:rsidRPr="002C78EA" w:rsidTr="00684C1A">
        <w:trPr>
          <w:cantSplit/>
          <w:trHeight w:val="395"/>
          <w:jc w:val="center"/>
        </w:trPr>
        <w:tc>
          <w:tcPr>
            <w:tcW w:w="1192" w:type="dxa"/>
            <w:vMerge w:val="restart"/>
            <w:shd w:val="clear" w:color="auto" w:fill="D9D9D9"/>
            <w:vAlign w:val="center"/>
          </w:tcPr>
          <w:p w:rsidR="00CC3531" w:rsidRDefault="00CC3531" w:rsidP="009B07F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工作经历</w:t>
            </w:r>
          </w:p>
          <w:p w:rsidR="00CC3531" w:rsidRPr="002C78EA" w:rsidRDefault="00CC3531" w:rsidP="009B07F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（实习或兼职不填）</w:t>
            </w:r>
          </w:p>
        </w:tc>
        <w:tc>
          <w:tcPr>
            <w:tcW w:w="1566" w:type="dxa"/>
            <w:shd w:val="clear" w:color="auto" w:fill="DBE5F1"/>
            <w:vAlign w:val="center"/>
          </w:tcPr>
          <w:p w:rsidR="00CC3531" w:rsidRPr="002C78EA" w:rsidRDefault="00CC3531" w:rsidP="00204477">
            <w:pPr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时间</w:t>
            </w:r>
            <w:r>
              <w:rPr>
                <w:rFonts w:hint="eastAsia"/>
                <w:b/>
                <w:bCs/>
                <w:sz w:val="20"/>
                <w:szCs w:val="20"/>
              </w:rPr>
              <w:t>（年、月）</w:t>
            </w:r>
          </w:p>
        </w:tc>
        <w:tc>
          <w:tcPr>
            <w:tcW w:w="3780" w:type="dxa"/>
            <w:gridSpan w:val="4"/>
            <w:shd w:val="clear" w:color="auto" w:fill="DBE5F1"/>
            <w:vAlign w:val="center"/>
          </w:tcPr>
          <w:p w:rsidR="00CC3531" w:rsidRPr="002C78EA" w:rsidRDefault="00CC3531" w:rsidP="0020447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工作单位名称</w:t>
            </w:r>
          </w:p>
        </w:tc>
        <w:tc>
          <w:tcPr>
            <w:tcW w:w="2874" w:type="dxa"/>
            <w:gridSpan w:val="3"/>
            <w:shd w:val="clear" w:color="auto" w:fill="DBE5F1"/>
            <w:vAlign w:val="center"/>
          </w:tcPr>
          <w:p w:rsidR="00CC3531" w:rsidRPr="002C78EA" w:rsidRDefault="00CC3531" w:rsidP="002044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职位</w:t>
            </w:r>
          </w:p>
        </w:tc>
      </w:tr>
      <w:tr w:rsidR="00CC3531" w:rsidRPr="00E97216" w:rsidTr="00684C1A">
        <w:trPr>
          <w:cantSplit/>
          <w:trHeight w:val="566"/>
          <w:jc w:val="center"/>
        </w:trPr>
        <w:tc>
          <w:tcPr>
            <w:tcW w:w="1192" w:type="dxa"/>
            <w:vMerge/>
            <w:shd w:val="clear" w:color="auto" w:fill="D9D9D9"/>
            <w:vAlign w:val="center"/>
          </w:tcPr>
          <w:p w:rsidR="00CC3531" w:rsidRPr="002C78EA" w:rsidRDefault="00CC3531" w:rsidP="009B07F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6" w:type="dxa"/>
            <w:vAlign w:val="center"/>
          </w:tcPr>
          <w:p w:rsidR="00CC3531" w:rsidRPr="00FE6648" w:rsidRDefault="00CC3531" w:rsidP="0099343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2011.10-2013.8</w:t>
            </w:r>
          </w:p>
        </w:tc>
        <w:tc>
          <w:tcPr>
            <w:tcW w:w="3780" w:type="dxa"/>
            <w:gridSpan w:val="4"/>
            <w:vAlign w:val="center"/>
          </w:tcPr>
          <w:p w:rsidR="00CC3531" w:rsidRPr="00FE6648" w:rsidRDefault="00CC3531" w:rsidP="00FE6648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河北省石家庄市平山县西柏坡镇南庄村</w:t>
            </w:r>
          </w:p>
        </w:tc>
        <w:tc>
          <w:tcPr>
            <w:tcW w:w="2874" w:type="dxa"/>
            <w:gridSpan w:val="3"/>
            <w:vAlign w:val="center"/>
          </w:tcPr>
          <w:p w:rsidR="00CC3531" w:rsidRPr="009349D0" w:rsidRDefault="00CC3531" w:rsidP="0099343E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党支部书记助理</w:t>
            </w:r>
          </w:p>
        </w:tc>
      </w:tr>
      <w:tr w:rsidR="00CC3531" w:rsidRPr="002C78EA" w:rsidTr="008A4A9A">
        <w:trPr>
          <w:cantSplit/>
          <w:trHeight w:val="340"/>
          <w:jc w:val="center"/>
        </w:trPr>
        <w:tc>
          <w:tcPr>
            <w:tcW w:w="1192" w:type="dxa"/>
            <w:vMerge w:val="restart"/>
            <w:shd w:val="clear" w:color="auto" w:fill="D9D9D9"/>
            <w:vAlign w:val="center"/>
          </w:tcPr>
          <w:p w:rsidR="00CC3531" w:rsidRPr="002C78EA" w:rsidRDefault="00CC3531" w:rsidP="00DE06E2">
            <w:pPr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外语水平</w:t>
            </w:r>
          </w:p>
        </w:tc>
        <w:tc>
          <w:tcPr>
            <w:tcW w:w="8220" w:type="dxa"/>
            <w:gridSpan w:val="8"/>
            <w:shd w:val="clear" w:color="auto" w:fill="DBE5F1"/>
            <w:vAlign w:val="center"/>
          </w:tcPr>
          <w:p w:rsidR="00CC3531" w:rsidRPr="002C78EA" w:rsidRDefault="00CC3531" w:rsidP="00313B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英语</w:t>
            </w:r>
          </w:p>
        </w:tc>
      </w:tr>
      <w:tr w:rsidR="00CC3531" w:rsidRPr="002C78EA" w:rsidTr="00B6123F">
        <w:trPr>
          <w:cantSplit/>
          <w:trHeight w:val="461"/>
          <w:jc w:val="center"/>
        </w:trPr>
        <w:tc>
          <w:tcPr>
            <w:tcW w:w="1192" w:type="dxa"/>
            <w:vMerge/>
            <w:shd w:val="clear" w:color="auto" w:fill="D9D9D9"/>
            <w:vAlign w:val="center"/>
          </w:tcPr>
          <w:p w:rsidR="00CC3531" w:rsidRPr="002C78EA" w:rsidRDefault="00CC3531" w:rsidP="00DE06E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0" w:type="dxa"/>
            <w:gridSpan w:val="8"/>
            <w:vAlign w:val="center"/>
          </w:tcPr>
          <w:p w:rsidR="00CC3531" w:rsidRDefault="00CC3531" w:rsidP="00C304F9">
            <w:pPr>
              <w:jc w:val="left"/>
              <w:rPr>
                <w:sz w:val="20"/>
                <w:szCs w:val="20"/>
              </w:rPr>
            </w:pPr>
          </w:p>
          <w:p w:rsidR="00CC3531" w:rsidRPr="002C78EA" w:rsidRDefault="00CC3531" w:rsidP="00C304F9">
            <w:pPr>
              <w:jc w:val="left"/>
              <w:rPr>
                <w:sz w:val="20"/>
                <w:szCs w:val="20"/>
              </w:rPr>
            </w:pPr>
            <w:r w:rsidRPr="005B4011">
              <w:rPr>
                <w:rFonts w:hint="eastAsia"/>
                <w:sz w:val="20"/>
                <w:szCs w:val="20"/>
              </w:rPr>
              <w:t>大二通过</w:t>
            </w:r>
            <w:r>
              <w:rPr>
                <w:rFonts w:hint="eastAsia"/>
                <w:sz w:val="20"/>
                <w:szCs w:val="20"/>
              </w:rPr>
              <w:t>了</w:t>
            </w:r>
            <w:r w:rsidRPr="005B4011">
              <w:rPr>
                <w:rFonts w:hint="eastAsia"/>
                <w:sz w:val="20"/>
                <w:szCs w:val="20"/>
              </w:rPr>
              <w:t>英语六级考试</w:t>
            </w:r>
            <w:r>
              <w:rPr>
                <w:rFonts w:hint="eastAsia"/>
                <w:sz w:val="20"/>
                <w:szCs w:val="20"/>
              </w:rPr>
              <w:t>，有翻译国外高教动态的经历，具备良好的英语听说读写和翻译能力；有中国石油大学（北京）继续教育学院国际部实习经历，英语口语较流利</w:t>
            </w:r>
          </w:p>
        </w:tc>
      </w:tr>
      <w:tr w:rsidR="00CC3531" w:rsidRPr="002C78EA" w:rsidTr="00396AE2">
        <w:trPr>
          <w:cantSplit/>
          <w:trHeight w:val="340"/>
          <w:jc w:val="center"/>
        </w:trPr>
        <w:tc>
          <w:tcPr>
            <w:tcW w:w="1192" w:type="dxa"/>
            <w:vMerge w:val="restart"/>
            <w:shd w:val="clear" w:color="auto" w:fill="D9D9D9"/>
            <w:vAlign w:val="center"/>
          </w:tcPr>
          <w:p w:rsidR="00CC3531" w:rsidRDefault="00CC3531" w:rsidP="002C78EA">
            <w:pPr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计算机</w:t>
            </w:r>
          </w:p>
          <w:p w:rsidR="00CC3531" w:rsidRPr="002C78EA" w:rsidRDefault="00CC3531" w:rsidP="002C78EA">
            <w:pPr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水平</w:t>
            </w:r>
          </w:p>
        </w:tc>
        <w:tc>
          <w:tcPr>
            <w:tcW w:w="8220" w:type="dxa"/>
            <w:gridSpan w:val="8"/>
            <w:shd w:val="clear" w:color="auto" w:fill="DBE5F1"/>
            <w:vAlign w:val="center"/>
          </w:tcPr>
          <w:p w:rsidR="00CC3531" w:rsidRPr="002C78EA" w:rsidRDefault="00CC3531" w:rsidP="001755A7">
            <w:pPr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资格证书</w:t>
            </w:r>
          </w:p>
        </w:tc>
      </w:tr>
      <w:tr w:rsidR="00CC3531" w:rsidRPr="002C78EA" w:rsidTr="00F1104B">
        <w:trPr>
          <w:cantSplit/>
          <w:trHeight w:val="1209"/>
          <w:jc w:val="center"/>
        </w:trPr>
        <w:tc>
          <w:tcPr>
            <w:tcW w:w="1192" w:type="dxa"/>
            <w:vMerge/>
            <w:shd w:val="clear" w:color="auto" w:fill="D9D9D9"/>
          </w:tcPr>
          <w:p w:rsidR="00CC3531" w:rsidRPr="002C78EA" w:rsidRDefault="00CC3531" w:rsidP="00DE06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0" w:type="dxa"/>
            <w:gridSpan w:val="8"/>
            <w:vAlign w:val="center"/>
          </w:tcPr>
          <w:p w:rsidR="00CC3531" w:rsidRDefault="00CC3531" w:rsidP="008A2EA9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大一通过了计算机一级考试，成绩为优秀；大二通过了计算机二级</w:t>
            </w:r>
            <w:r>
              <w:rPr>
                <w:sz w:val="20"/>
                <w:szCs w:val="20"/>
              </w:rPr>
              <w:t>VF</w:t>
            </w:r>
            <w:r>
              <w:rPr>
                <w:rFonts w:hint="eastAsia"/>
                <w:sz w:val="20"/>
                <w:szCs w:val="20"/>
              </w:rPr>
              <w:t>考试</w:t>
            </w:r>
          </w:p>
          <w:p w:rsidR="00CC3531" w:rsidRPr="002C78EA" w:rsidRDefault="00CC3531" w:rsidP="008A2EA9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能熟练运用各种常用软件，以及</w:t>
            </w:r>
            <w:r>
              <w:rPr>
                <w:sz w:val="20"/>
                <w:szCs w:val="20"/>
              </w:rPr>
              <w:t>Stata</w:t>
            </w:r>
            <w:r>
              <w:rPr>
                <w:rFonts w:hint="eastAsia"/>
                <w:sz w:val="20"/>
                <w:szCs w:val="20"/>
              </w:rPr>
              <w:t>软件、</w:t>
            </w:r>
            <w:r>
              <w:rPr>
                <w:sz w:val="20"/>
                <w:szCs w:val="20"/>
              </w:rPr>
              <w:t>R</w:t>
            </w:r>
            <w:r>
              <w:rPr>
                <w:rFonts w:hint="eastAsia"/>
                <w:sz w:val="20"/>
                <w:szCs w:val="20"/>
              </w:rPr>
              <w:t>软件、</w:t>
            </w:r>
            <w:r>
              <w:rPr>
                <w:sz w:val="20"/>
                <w:szCs w:val="20"/>
              </w:rPr>
              <w:t>SPSS</w:t>
            </w:r>
            <w:r>
              <w:rPr>
                <w:rFonts w:hint="eastAsia"/>
                <w:sz w:val="20"/>
                <w:szCs w:val="20"/>
              </w:rPr>
              <w:t>软件等统计软件</w:t>
            </w:r>
          </w:p>
        </w:tc>
      </w:tr>
      <w:tr w:rsidR="00CC3531" w:rsidRPr="002C78EA" w:rsidTr="00684C1A">
        <w:trPr>
          <w:cantSplit/>
          <w:trHeight w:val="340"/>
          <w:jc w:val="center"/>
        </w:trPr>
        <w:tc>
          <w:tcPr>
            <w:tcW w:w="1192" w:type="dxa"/>
            <w:vMerge w:val="restart"/>
            <w:shd w:val="clear" w:color="auto" w:fill="D9D9D9"/>
            <w:vAlign w:val="center"/>
          </w:tcPr>
          <w:p w:rsidR="00CC3531" w:rsidRDefault="00CC3531" w:rsidP="0015768C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科研情况</w:t>
            </w:r>
          </w:p>
          <w:p w:rsidR="00CC3531" w:rsidRPr="002C78EA" w:rsidRDefault="00CC3531" w:rsidP="0015768C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参与项目</w:t>
            </w:r>
          </w:p>
        </w:tc>
        <w:tc>
          <w:tcPr>
            <w:tcW w:w="2091" w:type="dxa"/>
            <w:gridSpan w:val="2"/>
            <w:shd w:val="clear" w:color="auto" w:fill="DBE5F1"/>
            <w:vAlign w:val="center"/>
          </w:tcPr>
          <w:p w:rsidR="00CC3531" w:rsidRPr="002C78EA" w:rsidRDefault="00CC3531" w:rsidP="00BB7629">
            <w:pPr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项目名称</w:t>
            </w:r>
          </w:p>
        </w:tc>
        <w:tc>
          <w:tcPr>
            <w:tcW w:w="1785" w:type="dxa"/>
            <w:gridSpan w:val="2"/>
            <w:shd w:val="clear" w:color="auto" w:fill="DBE5F1"/>
            <w:vAlign w:val="center"/>
          </w:tcPr>
          <w:p w:rsidR="00CC3531" w:rsidRPr="002C78EA" w:rsidRDefault="00CC3531" w:rsidP="00BB76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项目来源</w:t>
            </w:r>
          </w:p>
        </w:tc>
        <w:tc>
          <w:tcPr>
            <w:tcW w:w="1470" w:type="dxa"/>
            <w:shd w:val="clear" w:color="auto" w:fill="DBE5F1"/>
            <w:vAlign w:val="center"/>
          </w:tcPr>
          <w:p w:rsidR="00CC3531" w:rsidRPr="002C78EA" w:rsidRDefault="00CC3531" w:rsidP="00BB7629">
            <w:pPr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2874" w:type="dxa"/>
            <w:gridSpan w:val="3"/>
            <w:shd w:val="clear" w:color="auto" w:fill="DBE5F1"/>
            <w:vAlign w:val="center"/>
          </w:tcPr>
          <w:p w:rsidR="00CC3531" w:rsidRPr="002C78EA" w:rsidRDefault="00CC3531" w:rsidP="00BB76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本人具体工作</w:t>
            </w:r>
          </w:p>
        </w:tc>
      </w:tr>
      <w:tr w:rsidR="00CC3531" w:rsidRPr="002C78EA" w:rsidTr="00684C1A">
        <w:trPr>
          <w:cantSplit/>
          <w:trHeight w:val="871"/>
          <w:jc w:val="center"/>
        </w:trPr>
        <w:tc>
          <w:tcPr>
            <w:tcW w:w="1192" w:type="dxa"/>
            <w:vMerge/>
            <w:shd w:val="clear" w:color="auto" w:fill="D9D9D9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vAlign w:val="center"/>
          </w:tcPr>
          <w:p w:rsidR="00CC3531" w:rsidRPr="00684C1A" w:rsidRDefault="00CC3531" w:rsidP="0034578D">
            <w:pPr>
              <w:jc w:val="left"/>
              <w:rPr>
                <w:sz w:val="20"/>
                <w:szCs w:val="20"/>
              </w:rPr>
            </w:pPr>
            <w:r w:rsidRPr="00684C1A">
              <w:rPr>
                <w:rFonts w:hint="eastAsia"/>
                <w:sz w:val="20"/>
                <w:szCs w:val="20"/>
              </w:rPr>
              <w:t>《创新专业学位研究生培养模式研究》</w:t>
            </w:r>
          </w:p>
        </w:tc>
        <w:tc>
          <w:tcPr>
            <w:tcW w:w="1785" w:type="dxa"/>
            <w:gridSpan w:val="2"/>
            <w:vAlign w:val="center"/>
          </w:tcPr>
          <w:p w:rsidR="00CC3531" w:rsidRPr="002C78EA" w:rsidRDefault="00CC3531" w:rsidP="0034578D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教育部哲学社会科学研究重大课题攻关项目</w:t>
            </w:r>
          </w:p>
        </w:tc>
        <w:tc>
          <w:tcPr>
            <w:tcW w:w="1470" w:type="dxa"/>
            <w:vAlign w:val="center"/>
          </w:tcPr>
          <w:p w:rsidR="00CC3531" w:rsidRPr="00684C1A" w:rsidRDefault="00CC3531" w:rsidP="0034578D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  <w:r>
              <w:rPr>
                <w:rFonts w:hint="eastAsia"/>
                <w:sz w:val="20"/>
                <w:szCs w:val="20"/>
              </w:rPr>
              <w:t>．</w:t>
            </w:r>
            <w:r>
              <w:rPr>
                <w:sz w:val="20"/>
                <w:szCs w:val="20"/>
              </w:rPr>
              <w:t>4-2014.9</w:t>
            </w:r>
          </w:p>
        </w:tc>
        <w:tc>
          <w:tcPr>
            <w:tcW w:w="2874" w:type="dxa"/>
            <w:gridSpan w:val="3"/>
            <w:vAlign w:val="center"/>
          </w:tcPr>
          <w:p w:rsidR="00CC3531" w:rsidRPr="002C78EA" w:rsidRDefault="00CC3531" w:rsidP="00BE71E2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参与该项目的第</w:t>
            </w:r>
            <w:r>
              <w:rPr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子课题：“专业学位研究生培养模式现状及国际比较”的国内调研部分</w:t>
            </w:r>
          </w:p>
        </w:tc>
      </w:tr>
      <w:tr w:rsidR="00CC3531" w:rsidRPr="002C78EA" w:rsidTr="00684C1A">
        <w:trPr>
          <w:cantSplit/>
          <w:trHeight w:val="879"/>
          <w:jc w:val="center"/>
        </w:trPr>
        <w:tc>
          <w:tcPr>
            <w:tcW w:w="1192" w:type="dxa"/>
            <w:vMerge/>
            <w:shd w:val="clear" w:color="auto" w:fill="D9D9D9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vAlign w:val="center"/>
          </w:tcPr>
          <w:p w:rsidR="00CC3531" w:rsidRPr="00684C1A" w:rsidRDefault="00CC3531" w:rsidP="0034578D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《世界一流培训机构建设研究与实践》</w:t>
            </w:r>
          </w:p>
        </w:tc>
        <w:tc>
          <w:tcPr>
            <w:tcW w:w="1785" w:type="dxa"/>
            <w:gridSpan w:val="2"/>
            <w:vAlign w:val="center"/>
          </w:tcPr>
          <w:p w:rsidR="00CC3531" w:rsidRPr="00A82889" w:rsidRDefault="00CC3531" w:rsidP="0034578D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校级课题</w:t>
            </w:r>
          </w:p>
        </w:tc>
        <w:tc>
          <w:tcPr>
            <w:tcW w:w="1470" w:type="dxa"/>
            <w:vAlign w:val="center"/>
          </w:tcPr>
          <w:p w:rsidR="00CC3531" w:rsidRPr="002C78EA" w:rsidRDefault="00CC3531" w:rsidP="0034578D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2014.4-</w:t>
            </w:r>
            <w:r>
              <w:rPr>
                <w:rFonts w:hint="eastAsia"/>
                <w:sz w:val="20"/>
                <w:szCs w:val="20"/>
              </w:rPr>
              <w:t>至今</w:t>
            </w:r>
          </w:p>
        </w:tc>
        <w:tc>
          <w:tcPr>
            <w:tcW w:w="2874" w:type="dxa"/>
            <w:gridSpan w:val="3"/>
            <w:vAlign w:val="center"/>
          </w:tcPr>
          <w:p w:rsidR="00CC3531" w:rsidRPr="002C78EA" w:rsidRDefault="00CC3531" w:rsidP="0034578D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负责整个课题的调研及撰写</w:t>
            </w:r>
          </w:p>
        </w:tc>
      </w:tr>
      <w:tr w:rsidR="00CC3531" w:rsidRPr="002C78EA" w:rsidTr="00AF489A">
        <w:trPr>
          <w:cantSplit/>
          <w:trHeight w:val="458"/>
          <w:jc w:val="center"/>
        </w:trPr>
        <w:tc>
          <w:tcPr>
            <w:tcW w:w="1192" w:type="dxa"/>
            <w:vMerge w:val="restart"/>
            <w:shd w:val="clear" w:color="auto" w:fill="D9D9D9"/>
            <w:vAlign w:val="center"/>
          </w:tcPr>
          <w:p w:rsidR="00CC3531" w:rsidRPr="002C78EA" w:rsidRDefault="00CC3531" w:rsidP="001C4AB8">
            <w:pPr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发表论文</w:t>
            </w:r>
          </w:p>
        </w:tc>
        <w:tc>
          <w:tcPr>
            <w:tcW w:w="3561" w:type="dxa"/>
            <w:gridSpan w:val="3"/>
            <w:shd w:val="clear" w:color="auto" w:fill="DBE5F1"/>
          </w:tcPr>
          <w:p w:rsidR="00CC3531" w:rsidRPr="002C78EA" w:rsidRDefault="00CC3531" w:rsidP="00A10A59">
            <w:pPr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文章题目</w:t>
            </w:r>
          </w:p>
        </w:tc>
        <w:tc>
          <w:tcPr>
            <w:tcW w:w="1785" w:type="dxa"/>
            <w:gridSpan w:val="2"/>
            <w:shd w:val="clear" w:color="auto" w:fill="DBE5F1"/>
          </w:tcPr>
          <w:p w:rsidR="00CC3531" w:rsidRPr="002C78EA" w:rsidRDefault="00CC3531" w:rsidP="00AA6172">
            <w:pPr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期刊名称</w:t>
            </w:r>
          </w:p>
        </w:tc>
        <w:tc>
          <w:tcPr>
            <w:tcW w:w="1785" w:type="dxa"/>
            <w:gridSpan w:val="2"/>
            <w:shd w:val="clear" w:color="auto" w:fill="DBE5F1"/>
          </w:tcPr>
          <w:p w:rsidR="00CC3531" w:rsidRPr="002C78EA" w:rsidRDefault="00CC3531" w:rsidP="00A10A59">
            <w:pPr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发表时间</w:t>
            </w:r>
          </w:p>
        </w:tc>
        <w:tc>
          <w:tcPr>
            <w:tcW w:w="1089" w:type="dxa"/>
            <w:shd w:val="clear" w:color="auto" w:fill="DBE5F1"/>
          </w:tcPr>
          <w:p w:rsidR="00CC3531" w:rsidRPr="002C78EA" w:rsidRDefault="00CC3531" w:rsidP="00A10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本人排名</w:t>
            </w:r>
          </w:p>
        </w:tc>
      </w:tr>
      <w:tr w:rsidR="00CC3531" w:rsidRPr="002C78EA" w:rsidTr="00AF489A">
        <w:trPr>
          <w:cantSplit/>
          <w:trHeight w:val="879"/>
          <w:jc w:val="center"/>
        </w:trPr>
        <w:tc>
          <w:tcPr>
            <w:tcW w:w="1192" w:type="dxa"/>
            <w:vMerge/>
            <w:tcBorders>
              <w:top w:val="nil"/>
            </w:tcBorders>
            <w:shd w:val="clear" w:color="auto" w:fill="D9D9D9"/>
          </w:tcPr>
          <w:p w:rsidR="00CC3531" w:rsidRPr="002C78EA" w:rsidRDefault="00CC3531" w:rsidP="00DE06E2">
            <w:pPr>
              <w:rPr>
                <w:sz w:val="20"/>
                <w:szCs w:val="20"/>
              </w:rPr>
            </w:pPr>
          </w:p>
        </w:tc>
        <w:tc>
          <w:tcPr>
            <w:tcW w:w="3561" w:type="dxa"/>
            <w:gridSpan w:val="3"/>
            <w:vAlign w:val="center"/>
          </w:tcPr>
          <w:p w:rsidR="00CC3531" w:rsidRPr="002C78EA" w:rsidRDefault="00CC3531" w:rsidP="00AA6172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《国内高校大学生逆商教育研究综述》</w:t>
            </w:r>
          </w:p>
        </w:tc>
        <w:tc>
          <w:tcPr>
            <w:tcW w:w="1785" w:type="dxa"/>
            <w:gridSpan w:val="2"/>
            <w:vAlign w:val="center"/>
          </w:tcPr>
          <w:p w:rsidR="00CC3531" w:rsidRPr="00AF489A" w:rsidRDefault="00CC3531" w:rsidP="00AA61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武汉职业技术学院学报</w:t>
            </w:r>
          </w:p>
        </w:tc>
        <w:tc>
          <w:tcPr>
            <w:tcW w:w="1785" w:type="dxa"/>
            <w:gridSpan w:val="2"/>
            <w:vAlign w:val="center"/>
          </w:tcPr>
          <w:p w:rsidR="00CC3531" w:rsidRDefault="00CC3531" w:rsidP="00AA61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2014.10</w:t>
            </w:r>
          </w:p>
          <w:p w:rsidR="00CC3531" w:rsidRPr="002C78EA" w:rsidRDefault="00CC3531" w:rsidP="00AA61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（双月刊，</w:t>
            </w:r>
            <w:r>
              <w:rPr>
                <w:sz w:val="20"/>
                <w:szCs w:val="20"/>
              </w:rPr>
              <w:t>10</w:t>
            </w:r>
            <w:r>
              <w:rPr>
                <w:rFonts w:hint="eastAsia"/>
                <w:sz w:val="20"/>
                <w:szCs w:val="20"/>
              </w:rPr>
              <w:t>月底见刊）</w:t>
            </w:r>
          </w:p>
        </w:tc>
        <w:tc>
          <w:tcPr>
            <w:tcW w:w="1089" w:type="dxa"/>
            <w:vAlign w:val="center"/>
          </w:tcPr>
          <w:p w:rsidR="00CC3531" w:rsidRPr="002C78EA" w:rsidRDefault="00CC3531" w:rsidP="00AA61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第一作者</w:t>
            </w:r>
          </w:p>
        </w:tc>
      </w:tr>
      <w:tr w:rsidR="00CC3531" w:rsidRPr="002C78EA" w:rsidTr="00684C1A">
        <w:trPr>
          <w:cantSplit/>
          <w:trHeight w:val="115"/>
          <w:jc w:val="center"/>
        </w:trPr>
        <w:tc>
          <w:tcPr>
            <w:tcW w:w="1192" w:type="dxa"/>
            <w:vMerge w:val="restart"/>
            <w:shd w:val="clear" w:color="auto" w:fill="D9D9D9"/>
            <w:vAlign w:val="center"/>
          </w:tcPr>
          <w:p w:rsidR="00CC3531" w:rsidRDefault="00CC3531" w:rsidP="00DE06E2">
            <w:pPr>
              <w:jc w:val="center"/>
              <w:rPr>
                <w:b/>
                <w:bCs/>
                <w:sz w:val="20"/>
                <w:szCs w:val="20"/>
              </w:rPr>
            </w:pPr>
            <w:r w:rsidRPr="002C78EA">
              <w:rPr>
                <w:rFonts w:hint="eastAsia"/>
                <w:b/>
                <w:bCs/>
                <w:sz w:val="20"/>
                <w:szCs w:val="20"/>
              </w:rPr>
              <w:t>获奖情况</w:t>
            </w:r>
          </w:p>
          <w:p w:rsidR="00CC3531" w:rsidRPr="002C78EA" w:rsidRDefault="00CC3531" w:rsidP="00DE06E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DBE5F1"/>
          </w:tcPr>
          <w:p w:rsidR="00CC3531" w:rsidRPr="002E62AE" w:rsidRDefault="00CC3531" w:rsidP="002E62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获奖</w:t>
            </w:r>
            <w:r w:rsidRPr="002E62AE">
              <w:rPr>
                <w:rFonts w:hint="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3780" w:type="dxa"/>
            <w:gridSpan w:val="4"/>
            <w:shd w:val="clear" w:color="auto" w:fill="DBE5F1"/>
          </w:tcPr>
          <w:p w:rsidR="00CC3531" w:rsidRPr="002E62AE" w:rsidRDefault="00CC3531" w:rsidP="002E62AE">
            <w:pPr>
              <w:jc w:val="center"/>
              <w:rPr>
                <w:b/>
                <w:bCs/>
                <w:sz w:val="20"/>
                <w:szCs w:val="20"/>
              </w:rPr>
            </w:pPr>
            <w:r w:rsidRPr="002E62AE">
              <w:rPr>
                <w:rFonts w:hint="eastAsia"/>
                <w:b/>
                <w:bCs/>
                <w:sz w:val="20"/>
                <w:szCs w:val="20"/>
              </w:rPr>
              <w:t>荣誉名称</w:t>
            </w:r>
          </w:p>
        </w:tc>
        <w:tc>
          <w:tcPr>
            <w:tcW w:w="2874" w:type="dxa"/>
            <w:gridSpan w:val="3"/>
            <w:shd w:val="clear" w:color="auto" w:fill="DBE5F1"/>
          </w:tcPr>
          <w:p w:rsidR="00CC3531" w:rsidRPr="002E62AE" w:rsidRDefault="00CC3531" w:rsidP="002E62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授奖单位</w:t>
            </w:r>
          </w:p>
        </w:tc>
      </w:tr>
      <w:tr w:rsidR="00CC3531" w:rsidRPr="002C78EA" w:rsidTr="00684C1A">
        <w:trPr>
          <w:cantSplit/>
          <w:trHeight w:val="397"/>
          <w:jc w:val="center"/>
        </w:trPr>
        <w:tc>
          <w:tcPr>
            <w:tcW w:w="1192" w:type="dxa"/>
            <w:vMerge/>
            <w:tcBorders>
              <w:top w:val="nil"/>
            </w:tcBorders>
            <w:shd w:val="clear" w:color="auto" w:fill="D9D9D9"/>
            <w:vAlign w:val="center"/>
          </w:tcPr>
          <w:p w:rsidR="00CC3531" w:rsidRPr="002C78EA" w:rsidRDefault="00CC3531" w:rsidP="00703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6" w:type="dxa"/>
            <w:vAlign w:val="center"/>
          </w:tcPr>
          <w:p w:rsidR="00CC3531" w:rsidRPr="002C78EA" w:rsidRDefault="00CC3531" w:rsidP="001576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2008.9</w:t>
            </w:r>
          </w:p>
        </w:tc>
        <w:tc>
          <w:tcPr>
            <w:tcW w:w="3780" w:type="dxa"/>
            <w:gridSpan w:val="4"/>
            <w:vAlign w:val="center"/>
          </w:tcPr>
          <w:p w:rsidR="00CC3531" w:rsidRPr="002E62AE" w:rsidRDefault="00CC3531" w:rsidP="0015768C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社会实践先进个人</w:t>
            </w:r>
          </w:p>
        </w:tc>
        <w:tc>
          <w:tcPr>
            <w:tcW w:w="2874" w:type="dxa"/>
            <w:gridSpan w:val="3"/>
            <w:vAlign w:val="center"/>
          </w:tcPr>
          <w:p w:rsidR="00CC3531" w:rsidRPr="002E62AE" w:rsidRDefault="00CC3531" w:rsidP="0015768C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河北经贸大学</w:t>
            </w:r>
          </w:p>
        </w:tc>
      </w:tr>
      <w:tr w:rsidR="00CC3531" w:rsidRPr="002C78EA" w:rsidTr="00684C1A">
        <w:trPr>
          <w:cantSplit/>
          <w:trHeight w:val="397"/>
          <w:jc w:val="center"/>
        </w:trPr>
        <w:tc>
          <w:tcPr>
            <w:tcW w:w="1192" w:type="dxa"/>
            <w:vMerge/>
            <w:tcBorders>
              <w:top w:val="nil"/>
            </w:tcBorders>
            <w:shd w:val="clear" w:color="auto" w:fill="D9D9D9"/>
            <w:vAlign w:val="center"/>
          </w:tcPr>
          <w:p w:rsidR="00CC3531" w:rsidRPr="002C78EA" w:rsidRDefault="00CC3531" w:rsidP="00703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6" w:type="dxa"/>
            <w:vAlign w:val="center"/>
          </w:tcPr>
          <w:p w:rsidR="00CC3531" w:rsidRDefault="00CC3531" w:rsidP="001576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2008.9</w:t>
            </w:r>
          </w:p>
        </w:tc>
        <w:tc>
          <w:tcPr>
            <w:tcW w:w="3780" w:type="dxa"/>
            <w:gridSpan w:val="4"/>
            <w:vAlign w:val="center"/>
          </w:tcPr>
          <w:p w:rsidR="00CC3531" w:rsidRDefault="00CC3531" w:rsidP="0015768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一等奖学金</w:t>
            </w:r>
          </w:p>
        </w:tc>
        <w:tc>
          <w:tcPr>
            <w:tcW w:w="2874" w:type="dxa"/>
            <w:gridSpan w:val="3"/>
            <w:vAlign w:val="center"/>
          </w:tcPr>
          <w:p w:rsidR="00CC3531" w:rsidRDefault="00CC3531" w:rsidP="0015768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河北经贸大学</w:t>
            </w:r>
          </w:p>
        </w:tc>
      </w:tr>
      <w:tr w:rsidR="00CC3531" w:rsidRPr="002C78EA" w:rsidTr="00684C1A">
        <w:trPr>
          <w:cantSplit/>
          <w:trHeight w:val="397"/>
          <w:jc w:val="center"/>
        </w:trPr>
        <w:tc>
          <w:tcPr>
            <w:tcW w:w="1192" w:type="dxa"/>
            <w:vMerge/>
            <w:tcBorders>
              <w:top w:val="nil"/>
            </w:tcBorders>
            <w:shd w:val="clear" w:color="auto" w:fill="D9D9D9"/>
            <w:vAlign w:val="center"/>
          </w:tcPr>
          <w:p w:rsidR="00CC3531" w:rsidRPr="002C78EA" w:rsidRDefault="00CC3531" w:rsidP="007032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6" w:type="dxa"/>
            <w:vAlign w:val="center"/>
          </w:tcPr>
          <w:p w:rsidR="00CC3531" w:rsidRDefault="00CC3531" w:rsidP="001576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2009.9</w:t>
            </w:r>
          </w:p>
        </w:tc>
        <w:tc>
          <w:tcPr>
            <w:tcW w:w="3780" w:type="dxa"/>
            <w:gridSpan w:val="4"/>
            <w:vAlign w:val="center"/>
          </w:tcPr>
          <w:p w:rsidR="00CC3531" w:rsidRDefault="00CC3531" w:rsidP="0015768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二等奖学金</w:t>
            </w:r>
          </w:p>
        </w:tc>
        <w:tc>
          <w:tcPr>
            <w:tcW w:w="2874" w:type="dxa"/>
            <w:gridSpan w:val="3"/>
            <w:vAlign w:val="center"/>
          </w:tcPr>
          <w:p w:rsidR="00CC3531" w:rsidRDefault="00CC3531" w:rsidP="0015768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河北经贸大学</w:t>
            </w:r>
          </w:p>
        </w:tc>
      </w:tr>
      <w:tr w:rsidR="00CC3531" w:rsidRPr="002C78EA" w:rsidTr="00DA16C2">
        <w:trPr>
          <w:cantSplit/>
          <w:trHeight w:val="397"/>
          <w:jc w:val="center"/>
        </w:trPr>
        <w:tc>
          <w:tcPr>
            <w:tcW w:w="1192" w:type="dxa"/>
            <w:shd w:val="clear" w:color="auto" w:fill="D9D9D9"/>
            <w:vAlign w:val="center"/>
          </w:tcPr>
          <w:p w:rsidR="00CC3531" w:rsidRPr="002C78EA" w:rsidRDefault="00CC3531" w:rsidP="0015768C">
            <w:pPr>
              <w:rPr>
                <w:sz w:val="20"/>
                <w:szCs w:val="20"/>
              </w:rPr>
            </w:pPr>
            <w:r w:rsidRPr="002E62AE">
              <w:rPr>
                <w:rFonts w:hint="eastAsia"/>
                <w:b/>
                <w:bCs/>
                <w:sz w:val="20"/>
                <w:szCs w:val="20"/>
              </w:rPr>
              <w:t>业余爱好</w:t>
            </w:r>
          </w:p>
        </w:tc>
        <w:tc>
          <w:tcPr>
            <w:tcW w:w="8220" w:type="dxa"/>
            <w:gridSpan w:val="8"/>
            <w:vAlign w:val="center"/>
          </w:tcPr>
          <w:p w:rsidR="00CC3531" w:rsidRPr="002C78EA" w:rsidRDefault="00CC3531" w:rsidP="0015768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看书、古琴、唱歌、羽毛球、乒乓球、太极拳、旅游、志愿服务</w:t>
            </w:r>
          </w:p>
        </w:tc>
      </w:tr>
      <w:tr w:rsidR="00CC3531" w:rsidRPr="002C78EA" w:rsidTr="00DA16C2">
        <w:trPr>
          <w:cantSplit/>
          <w:trHeight w:val="397"/>
          <w:jc w:val="center"/>
        </w:trPr>
        <w:tc>
          <w:tcPr>
            <w:tcW w:w="1192" w:type="dxa"/>
            <w:shd w:val="clear" w:color="auto" w:fill="D9D9D9"/>
            <w:vAlign w:val="center"/>
          </w:tcPr>
          <w:p w:rsidR="00CC3531" w:rsidRPr="002E62AE" w:rsidRDefault="00CC3531" w:rsidP="0015768C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特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r>
              <w:rPr>
                <w:rFonts w:hint="eastAsia"/>
                <w:b/>
                <w:bCs/>
                <w:sz w:val="20"/>
                <w:szCs w:val="20"/>
              </w:rPr>
              <w:t>长</w:t>
            </w:r>
          </w:p>
        </w:tc>
        <w:tc>
          <w:tcPr>
            <w:tcW w:w="8220" w:type="dxa"/>
            <w:gridSpan w:val="8"/>
            <w:vAlign w:val="center"/>
          </w:tcPr>
          <w:p w:rsidR="00CC3531" w:rsidRPr="002C78EA" w:rsidRDefault="00CC3531" w:rsidP="0015768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乒乓球、羽毛球、古琴</w:t>
            </w:r>
          </w:p>
        </w:tc>
      </w:tr>
      <w:tr w:rsidR="00CC3531" w:rsidRPr="002C78EA" w:rsidTr="00DA16C2">
        <w:trPr>
          <w:cantSplit/>
          <w:trHeight w:val="397"/>
          <w:jc w:val="center"/>
        </w:trPr>
        <w:tc>
          <w:tcPr>
            <w:tcW w:w="1192" w:type="dxa"/>
            <w:shd w:val="clear" w:color="auto" w:fill="D9D9D9"/>
            <w:vAlign w:val="center"/>
          </w:tcPr>
          <w:p w:rsidR="00CC3531" w:rsidRDefault="00CC3531" w:rsidP="0015768C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实习及</w:t>
            </w:r>
          </w:p>
          <w:p w:rsidR="00CC3531" w:rsidRDefault="00CC3531" w:rsidP="0015768C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实践情况</w:t>
            </w:r>
          </w:p>
        </w:tc>
        <w:tc>
          <w:tcPr>
            <w:tcW w:w="8220" w:type="dxa"/>
            <w:gridSpan w:val="8"/>
            <w:vAlign w:val="center"/>
          </w:tcPr>
          <w:p w:rsidR="00CC3531" w:rsidRDefault="00CC3531" w:rsidP="001576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6</w:t>
            </w:r>
            <w:r>
              <w:rPr>
                <w:rFonts w:hint="eastAsia"/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-</w:t>
            </w:r>
            <w:r>
              <w:rPr>
                <w:rFonts w:hint="eastAsia"/>
                <w:sz w:val="20"/>
                <w:szCs w:val="20"/>
              </w:rPr>
              <w:t>至今，在中国石油大学（北京）继续教育学院国际部实习</w:t>
            </w:r>
          </w:p>
          <w:p w:rsidR="00CC3531" w:rsidRDefault="00CC3531" w:rsidP="001576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8</w:t>
            </w:r>
            <w:r>
              <w:rPr>
                <w:rFonts w:hint="eastAsia"/>
                <w:sz w:val="20"/>
                <w:szCs w:val="20"/>
              </w:rPr>
              <w:t>月到</w:t>
            </w:r>
            <w:r>
              <w:rPr>
                <w:sz w:val="20"/>
                <w:szCs w:val="20"/>
              </w:rPr>
              <w:t>2008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9</w:t>
            </w:r>
            <w:r>
              <w:rPr>
                <w:rFonts w:hint="eastAsia"/>
                <w:sz w:val="20"/>
                <w:szCs w:val="20"/>
              </w:rPr>
              <w:t>月，在北戴河政协培训中心实习，并获得社会实践先进个人的荣誉</w:t>
            </w:r>
          </w:p>
          <w:p w:rsidR="00CC3531" w:rsidRPr="002C78EA" w:rsidRDefault="00CC3531" w:rsidP="001576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7</w:t>
            </w:r>
            <w:r>
              <w:rPr>
                <w:rFonts w:hint="eastAsia"/>
                <w:sz w:val="20"/>
                <w:szCs w:val="20"/>
              </w:rPr>
              <w:t>月到北京市通州区西集镇调研大学生村官生活及工作情况，并获得校级优秀实践团队的荣誉</w:t>
            </w:r>
          </w:p>
        </w:tc>
      </w:tr>
    </w:tbl>
    <w:p w:rsidR="00CC3531" w:rsidRPr="00723537" w:rsidRDefault="00CC3531" w:rsidP="00FD26B9">
      <w:pPr>
        <w:rPr>
          <w:sz w:val="24"/>
        </w:rPr>
      </w:pPr>
    </w:p>
    <w:sectPr w:rsidR="00CC3531" w:rsidRPr="00723537" w:rsidSect="00A44468"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531" w:rsidRDefault="00CC3531" w:rsidP="00310302">
      <w:r>
        <w:separator/>
      </w:r>
    </w:p>
  </w:endnote>
  <w:endnote w:type="continuationSeparator" w:id="0">
    <w:p w:rsidR="00CC3531" w:rsidRDefault="00CC3531" w:rsidP="00310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531" w:rsidRDefault="00CC3531" w:rsidP="00310302">
      <w:r>
        <w:separator/>
      </w:r>
    </w:p>
  </w:footnote>
  <w:footnote w:type="continuationSeparator" w:id="0">
    <w:p w:rsidR="00CC3531" w:rsidRDefault="00CC3531" w:rsidP="003103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91407"/>
    <w:multiLevelType w:val="hybridMultilevel"/>
    <w:tmpl w:val="037E4304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0302"/>
    <w:rsid w:val="000003DA"/>
    <w:rsid w:val="00022441"/>
    <w:rsid w:val="00044896"/>
    <w:rsid w:val="0005441C"/>
    <w:rsid w:val="00054F88"/>
    <w:rsid w:val="00065006"/>
    <w:rsid w:val="00075DF6"/>
    <w:rsid w:val="00081617"/>
    <w:rsid w:val="00082948"/>
    <w:rsid w:val="000A24A0"/>
    <w:rsid w:val="000C039B"/>
    <w:rsid w:val="000D03A9"/>
    <w:rsid w:val="000D28A7"/>
    <w:rsid w:val="000D732A"/>
    <w:rsid w:val="000E5D2F"/>
    <w:rsid w:val="000E7705"/>
    <w:rsid w:val="00115014"/>
    <w:rsid w:val="00115E52"/>
    <w:rsid w:val="00155DB3"/>
    <w:rsid w:val="0015768C"/>
    <w:rsid w:val="00162485"/>
    <w:rsid w:val="00165A0B"/>
    <w:rsid w:val="001675BC"/>
    <w:rsid w:val="001755A7"/>
    <w:rsid w:val="001779D6"/>
    <w:rsid w:val="00180DEA"/>
    <w:rsid w:val="001859DC"/>
    <w:rsid w:val="001A5738"/>
    <w:rsid w:val="001B2CD4"/>
    <w:rsid w:val="001C4AB8"/>
    <w:rsid w:val="001C659B"/>
    <w:rsid w:val="001E2085"/>
    <w:rsid w:val="00204477"/>
    <w:rsid w:val="00205D92"/>
    <w:rsid w:val="002132D1"/>
    <w:rsid w:val="00225B56"/>
    <w:rsid w:val="00226D6B"/>
    <w:rsid w:val="002279DF"/>
    <w:rsid w:val="002324A4"/>
    <w:rsid w:val="00240BBF"/>
    <w:rsid w:val="00243BB9"/>
    <w:rsid w:val="00253E58"/>
    <w:rsid w:val="00276754"/>
    <w:rsid w:val="00280548"/>
    <w:rsid w:val="00285C0F"/>
    <w:rsid w:val="00286CA1"/>
    <w:rsid w:val="002878AE"/>
    <w:rsid w:val="00290A00"/>
    <w:rsid w:val="00293FE4"/>
    <w:rsid w:val="002A3E4C"/>
    <w:rsid w:val="002B12EB"/>
    <w:rsid w:val="002C1050"/>
    <w:rsid w:val="002C16B9"/>
    <w:rsid w:val="002C6210"/>
    <w:rsid w:val="002C6C55"/>
    <w:rsid w:val="002C78EA"/>
    <w:rsid w:val="002D29D5"/>
    <w:rsid w:val="002E62AE"/>
    <w:rsid w:val="002E716C"/>
    <w:rsid w:val="002F73C5"/>
    <w:rsid w:val="00303E50"/>
    <w:rsid w:val="00310302"/>
    <w:rsid w:val="00310CA0"/>
    <w:rsid w:val="00313B45"/>
    <w:rsid w:val="00315888"/>
    <w:rsid w:val="003207C8"/>
    <w:rsid w:val="0032308F"/>
    <w:rsid w:val="00326A6E"/>
    <w:rsid w:val="00335C9F"/>
    <w:rsid w:val="0034578D"/>
    <w:rsid w:val="003500F6"/>
    <w:rsid w:val="00355E3E"/>
    <w:rsid w:val="00370F7C"/>
    <w:rsid w:val="00374407"/>
    <w:rsid w:val="00376A1D"/>
    <w:rsid w:val="003910E3"/>
    <w:rsid w:val="00391D05"/>
    <w:rsid w:val="003959E9"/>
    <w:rsid w:val="00396AE2"/>
    <w:rsid w:val="003A27BA"/>
    <w:rsid w:val="003A7D3A"/>
    <w:rsid w:val="003B00CB"/>
    <w:rsid w:val="003D43DC"/>
    <w:rsid w:val="00411B20"/>
    <w:rsid w:val="0041363E"/>
    <w:rsid w:val="0043596E"/>
    <w:rsid w:val="00444807"/>
    <w:rsid w:val="00453568"/>
    <w:rsid w:val="00454BBA"/>
    <w:rsid w:val="004608F6"/>
    <w:rsid w:val="00467A56"/>
    <w:rsid w:val="00472142"/>
    <w:rsid w:val="004750A2"/>
    <w:rsid w:val="0048071E"/>
    <w:rsid w:val="00480896"/>
    <w:rsid w:val="00480AA6"/>
    <w:rsid w:val="004C1C94"/>
    <w:rsid w:val="004F733F"/>
    <w:rsid w:val="00504821"/>
    <w:rsid w:val="00527BEB"/>
    <w:rsid w:val="005423E3"/>
    <w:rsid w:val="005453AC"/>
    <w:rsid w:val="0057523D"/>
    <w:rsid w:val="0057648A"/>
    <w:rsid w:val="00592461"/>
    <w:rsid w:val="005A25B5"/>
    <w:rsid w:val="005A2DDC"/>
    <w:rsid w:val="005B4011"/>
    <w:rsid w:val="005D78BD"/>
    <w:rsid w:val="005E1931"/>
    <w:rsid w:val="005E5206"/>
    <w:rsid w:val="005F58F0"/>
    <w:rsid w:val="00602FD9"/>
    <w:rsid w:val="00603A87"/>
    <w:rsid w:val="0061749B"/>
    <w:rsid w:val="00621BD9"/>
    <w:rsid w:val="00633616"/>
    <w:rsid w:val="0063603D"/>
    <w:rsid w:val="00652561"/>
    <w:rsid w:val="006737B6"/>
    <w:rsid w:val="00684C1A"/>
    <w:rsid w:val="00692F5D"/>
    <w:rsid w:val="00693DC9"/>
    <w:rsid w:val="006A79E6"/>
    <w:rsid w:val="006C1116"/>
    <w:rsid w:val="006D23E9"/>
    <w:rsid w:val="006D266C"/>
    <w:rsid w:val="006D6346"/>
    <w:rsid w:val="006E2E33"/>
    <w:rsid w:val="006E3B8F"/>
    <w:rsid w:val="006F33CF"/>
    <w:rsid w:val="006F3AD3"/>
    <w:rsid w:val="007026E9"/>
    <w:rsid w:val="00703220"/>
    <w:rsid w:val="00710F53"/>
    <w:rsid w:val="007136E4"/>
    <w:rsid w:val="00723537"/>
    <w:rsid w:val="00745765"/>
    <w:rsid w:val="00747EB1"/>
    <w:rsid w:val="00754CA9"/>
    <w:rsid w:val="00757485"/>
    <w:rsid w:val="0077056B"/>
    <w:rsid w:val="007811BB"/>
    <w:rsid w:val="00781E92"/>
    <w:rsid w:val="00786569"/>
    <w:rsid w:val="00794B8E"/>
    <w:rsid w:val="007A0FD8"/>
    <w:rsid w:val="007A32C3"/>
    <w:rsid w:val="007C113D"/>
    <w:rsid w:val="007C14B3"/>
    <w:rsid w:val="007C3E14"/>
    <w:rsid w:val="007D4B07"/>
    <w:rsid w:val="007D7E29"/>
    <w:rsid w:val="007E73C2"/>
    <w:rsid w:val="00800CDA"/>
    <w:rsid w:val="008010CB"/>
    <w:rsid w:val="00803041"/>
    <w:rsid w:val="00804093"/>
    <w:rsid w:val="008059F1"/>
    <w:rsid w:val="00807876"/>
    <w:rsid w:val="0081183E"/>
    <w:rsid w:val="00812BEF"/>
    <w:rsid w:val="00827552"/>
    <w:rsid w:val="00836702"/>
    <w:rsid w:val="00845361"/>
    <w:rsid w:val="00852AB4"/>
    <w:rsid w:val="008618BF"/>
    <w:rsid w:val="00870D9F"/>
    <w:rsid w:val="00871F11"/>
    <w:rsid w:val="00874BDD"/>
    <w:rsid w:val="00882107"/>
    <w:rsid w:val="008842F5"/>
    <w:rsid w:val="00886CFC"/>
    <w:rsid w:val="008871A5"/>
    <w:rsid w:val="00894242"/>
    <w:rsid w:val="008966D9"/>
    <w:rsid w:val="00896B9D"/>
    <w:rsid w:val="008A229B"/>
    <w:rsid w:val="008A2EA9"/>
    <w:rsid w:val="008A4A9A"/>
    <w:rsid w:val="008B6DA9"/>
    <w:rsid w:val="008C71C2"/>
    <w:rsid w:val="008D01CF"/>
    <w:rsid w:val="00901F50"/>
    <w:rsid w:val="00906243"/>
    <w:rsid w:val="00917F8F"/>
    <w:rsid w:val="00932C9E"/>
    <w:rsid w:val="00933C53"/>
    <w:rsid w:val="009349D0"/>
    <w:rsid w:val="00953351"/>
    <w:rsid w:val="0095476B"/>
    <w:rsid w:val="0096586F"/>
    <w:rsid w:val="009670B0"/>
    <w:rsid w:val="00971ABB"/>
    <w:rsid w:val="0097413A"/>
    <w:rsid w:val="00991076"/>
    <w:rsid w:val="0099343E"/>
    <w:rsid w:val="00997668"/>
    <w:rsid w:val="009A7711"/>
    <w:rsid w:val="009A77CE"/>
    <w:rsid w:val="009B07F5"/>
    <w:rsid w:val="009B0D72"/>
    <w:rsid w:val="009B42F6"/>
    <w:rsid w:val="009C2641"/>
    <w:rsid w:val="009D6833"/>
    <w:rsid w:val="009D7B44"/>
    <w:rsid w:val="009E3D53"/>
    <w:rsid w:val="00A01F33"/>
    <w:rsid w:val="00A10A59"/>
    <w:rsid w:val="00A20850"/>
    <w:rsid w:val="00A27F81"/>
    <w:rsid w:val="00A35D18"/>
    <w:rsid w:val="00A40362"/>
    <w:rsid w:val="00A404CD"/>
    <w:rsid w:val="00A44468"/>
    <w:rsid w:val="00A54020"/>
    <w:rsid w:val="00A5728D"/>
    <w:rsid w:val="00A7296A"/>
    <w:rsid w:val="00A774D9"/>
    <w:rsid w:val="00A82889"/>
    <w:rsid w:val="00A9109B"/>
    <w:rsid w:val="00A91A09"/>
    <w:rsid w:val="00AA5981"/>
    <w:rsid w:val="00AA6172"/>
    <w:rsid w:val="00AC3C89"/>
    <w:rsid w:val="00AD1B50"/>
    <w:rsid w:val="00AF489A"/>
    <w:rsid w:val="00B01A73"/>
    <w:rsid w:val="00B05165"/>
    <w:rsid w:val="00B05FCF"/>
    <w:rsid w:val="00B406B0"/>
    <w:rsid w:val="00B6123F"/>
    <w:rsid w:val="00B62EE5"/>
    <w:rsid w:val="00B67175"/>
    <w:rsid w:val="00B70474"/>
    <w:rsid w:val="00B72B92"/>
    <w:rsid w:val="00B76125"/>
    <w:rsid w:val="00B8328C"/>
    <w:rsid w:val="00B867A4"/>
    <w:rsid w:val="00B91C9E"/>
    <w:rsid w:val="00BB5FC8"/>
    <w:rsid w:val="00BB7629"/>
    <w:rsid w:val="00BC47BA"/>
    <w:rsid w:val="00BD3A47"/>
    <w:rsid w:val="00BE67D7"/>
    <w:rsid w:val="00BE71E2"/>
    <w:rsid w:val="00C02B7A"/>
    <w:rsid w:val="00C05585"/>
    <w:rsid w:val="00C304F9"/>
    <w:rsid w:val="00C40950"/>
    <w:rsid w:val="00C70DAD"/>
    <w:rsid w:val="00C7171B"/>
    <w:rsid w:val="00C74DFD"/>
    <w:rsid w:val="00C7522F"/>
    <w:rsid w:val="00C76112"/>
    <w:rsid w:val="00C85800"/>
    <w:rsid w:val="00C86F30"/>
    <w:rsid w:val="00C91395"/>
    <w:rsid w:val="00C92A68"/>
    <w:rsid w:val="00CC3531"/>
    <w:rsid w:val="00CD1694"/>
    <w:rsid w:val="00CD2DA2"/>
    <w:rsid w:val="00CD745D"/>
    <w:rsid w:val="00CF0D4E"/>
    <w:rsid w:val="00CF115C"/>
    <w:rsid w:val="00CF5208"/>
    <w:rsid w:val="00CF756A"/>
    <w:rsid w:val="00D03579"/>
    <w:rsid w:val="00D037DD"/>
    <w:rsid w:val="00D0521A"/>
    <w:rsid w:val="00D3210E"/>
    <w:rsid w:val="00D335E1"/>
    <w:rsid w:val="00D34ADB"/>
    <w:rsid w:val="00D37096"/>
    <w:rsid w:val="00D64173"/>
    <w:rsid w:val="00D85BB9"/>
    <w:rsid w:val="00D94403"/>
    <w:rsid w:val="00D954F1"/>
    <w:rsid w:val="00DA16C2"/>
    <w:rsid w:val="00DA24A4"/>
    <w:rsid w:val="00DB415D"/>
    <w:rsid w:val="00DC1F78"/>
    <w:rsid w:val="00DD4EB3"/>
    <w:rsid w:val="00DD6371"/>
    <w:rsid w:val="00DE06E2"/>
    <w:rsid w:val="00DF1F8F"/>
    <w:rsid w:val="00DF4DAD"/>
    <w:rsid w:val="00E04173"/>
    <w:rsid w:val="00E11403"/>
    <w:rsid w:val="00E13BD2"/>
    <w:rsid w:val="00E16AE6"/>
    <w:rsid w:val="00E26855"/>
    <w:rsid w:val="00E351C2"/>
    <w:rsid w:val="00E459E7"/>
    <w:rsid w:val="00E46C98"/>
    <w:rsid w:val="00E471E5"/>
    <w:rsid w:val="00E47DAB"/>
    <w:rsid w:val="00E74565"/>
    <w:rsid w:val="00E83920"/>
    <w:rsid w:val="00E92DBE"/>
    <w:rsid w:val="00E97216"/>
    <w:rsid w:val="00EB13F8"/>
    <w:rsid w:val="00EB362A"/>
    <w:rsid w:val="00EC2CA7"/>
    <w:rsid w:val="00EE3893"/>
    <w:rsid w:val="00EF2F70"/>
    <w:rsid w:val="00F020F3"/>
    <w:rsid w:val="00F02B33"/>
    <w:rsid w:val="00F069F3"/>
    <w:rsid w:val="00F1104B"/>
    <w:rsid w:val="00F16992"/>
    <w:rsid w:val="00F179E6"/>
    <w:rsid w:val="00F17FB1"/>
    <w:rsid w:val="00F30F13"/>
    <w:rsid w:val="00F45FD3"/>
    <w:rsid w:val="00F467F4"/>
    <w:rsid w:val="00F77C2F"/>
    <w:rsid w:val="00F820F3"/>
    <w:rsid w:val="00F863CF"/>
    <w:rsid w:val="00FA6807"/>
    <w:rsid w:val="00FC1605"/>
    <w:rsid w:val="00FD06D3"/>
    <w:rsid w:val="00FD26B9"/>
    <w:rsid w:val="00FD2A19"/>
    <w:rsid w:val="00FD5601"/>
    <w:rsid w:val="00FD730C"/>
    <w:rsid w:val="00FE6648"/>
    <w:rsid w:val="00FF3066"/>
    <w:rsid w:val="00FF5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302"/>
    <w:pPr>
      <w:widowControl w:val="0"/>
      <w:jc w:val="both"/>
    </w:pPr>
    <w:rPr>
      <w:rFonts w:ascii="Times New Roman" w:hAnsi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F4D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F4DAD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Header">
    <w:name w:val="header"/>
    <w:basedOn w:val="Normal"/>
    <w:link w:val="HeaderChar"/>
    <w:uiPriority w:val="99"/>
    <w:rsid w:val="003103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10302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310302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10302"/>
    <w:rPr>
      <w:rFonts w:cs="Times New Roman"/>
      <w:sz w:val="18"/>
      <w:szCs w:val="18"/>
    </w:rPr>
  </w:style>
  <w:style w:type="paragraph" w:customStyle="1" w:styleId="CharCharCharCharCharCharCharCharCharChar">
    <w:name w:val="Char Char Char Char Char Char Char Char Char Char"/>
    <w:basedOn w:val="Normal"/>
    <w:uiPriority w:val="99"/>
    <w:rsid w:val="00313B45"/>
  </w:style>
  <w:style w:type="character" w:styleId="Emphasis">
    <w:name w:val="Emphasis"/>
    <w:basedOn w:val="DefaultParagraphFont"/>
    <w:uiPriority w:val="99"/>
    <w:qFormat/>
    <w:rsid w:val="00C76112"/>
    <w:rPr>
      <w:rFonts w:cs="Times New Roman"/>
      <w:color w:val="CC0000"/>
    </w:rPr>
  </w:style>
  <w:style w:type="paragraph" w:styleId="Title">
    <w:name w:val="Title"/>
    <w:basedOn w:val="Normal"/>
    <w:next w:val="Normal"/>
    <w:link w:val="TitleChar"/>
    <w:uiPriority w:val="99"/>
    <w:qFormat/>
    <w:rsid w:val="00B8328C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B8328C"/>
    <w:rPr>
      <w:rFonts w:ascii="Cambria" w:eastAsia="宋体" w:hAnsi="Cambria" w:cs="Times New Roman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47EB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7EB1"/>
    <w:rPr>
      <w:rFonts w:ascii="Times New Roman" w:eastAsia="宋体" w:hAnsi="Times New Roman" w:cs="Times New Roman"/>
      <w:sz w:val="18"/>
      <w:szCs w:val="18"/>
    </w:rPr>
  </w:style>
  <w:style w:type="paragraph" w:styleId="NoSpacing">
    <w:name w:val="No Spacing"/>
    <w:link w:val="NoSpacingChar"/>
    <w:uiPriority w:val="99"/>
    <w:qFormat/>
    <w:rsid w:val="00A44468"/>
    <w:rPr>
      <w:kern w:val="0"/>
      <w:sz w:val="22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A44468"/>
    <w:rPr>
      <w:rFonts w:cs="Times New Roman"/>
      <w:sz w:val="22"/>
      <w:szCs w:val="22"/>
      <w:lang w:val="en-US" w:eastAsia="zh-CN" w:bidi="ar-SA"/>
    </w:rPr>
  </w:style>
  <w:style w:type="character" w:styleId="Hyperlink">
    <w:name w:val="Hyperlink"/>
    <w:basedOn w:val="DefaultParagraphFont"/>
    <w:uiPriority w:val="99"/>
    <w:rsid w:val="0032308F"/>
    <w:rPr>
      <w:rFonts w:cs="Times New Roman"/>
      <w:color w:val="0000FF"/>
      <w:u w:val="single"/>
    </w:rPr>
  </w:style>
  <w:style w:type="character" w:customStyle="1" w:styleId="hps">
    <w:name w:val="hps"/>
    <w:basedOn w:val="DefaultParagraphFont"/>
    <w:uiPriority w:val="99"/>
    <w:rsid w:val="00710F53"/>
    <w:rPr>
      <w:rFonts w:cs="Times New Roman"/>
    </w:rPr>
  </w:style>
  <w:style w:type="paragraph" w:customStyle="1" w:styleId="tgt2">
    <w:name w:val="tgt2"/>
    <w:basedOn w:val="Normal"/>
    <w:uiPriority w:val="99"/>
    <w:rsid w:val="001C659B"/>
    <w:pPr>
      <w:widowControl/>
      <w:spacing w:after="150" w:line="360" w:lineRule="auto"/>
      <w:jc w:val="left"/>
    </w:pPr>
    <w:rPr>
      <w:rFonts w:ascii="宋体" w:hAnsi="宋体" w:cs="宋体"/>
      <w:b/>
      <w:bCs/>
      <w:kern w:val="0"/>
      <w:sz w:val="36"/>
      <w:szCs w:val="36"/>
    </w:rPr>
  </w:style>
  <w:style w:type="character" w:customStyle="1" w:styleId="shorttext">
    <w:name w:val="short_text"/>
    <w:basedOn w:val="DefaultParagraphFont"/>
    <w:uiPriority w:val="99"/>
    <w:rsid w:val="00812BE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8069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9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9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06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06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06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06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06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069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2</Pages>
  <Words>173</Words>
  <Characters>990</Characters>
  <Application>Microsoft Office Outlook</Application>
  <DocSecurity>0</DocSecurity>
  <Lines>0</Lines>
  <Paragraphs>0</Paragraphs>
  <ScaleCrop>false</ScaleCrop>
  <Company>中国石油大学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孙林洁</dc:title>
  <dc:subject>硕士生求职简历</dc:subject>
  <dc:creator>Lane Sun</dc:creator>
  <cp:keywords/>
  <dc:description/>
  <cp:lastModifiedBy>hh</cp:lastModifiedBy>
  <cp:revision>13</cp:revision>
  <cp:lastPrinted>2011-07-30T13:14:00Z</cp:lastPrinted>
  <dcterms:created xsi:type="dcterms:W3CDTF">2014-10-12T03:12:00Z</dcterms:created>
  <dcterms:modified xsi:type="dcterms:W3CDTF">2014-10-13T06:55:00Z</dcterms:modified>
</cp:coreProperties>
</file>